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984B8" w14:textId="77777777" w:rsidR="00B1761B" w:rsidRPr="004905D8" w:rsidRDefault="00B1761B" w:rsidP="00234C38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4905D8">
        <w:rPr>
          <w:rFonts w:ascii="Arial" w:hAnsi="Arial" w:cs="Arial"/>
          <w:b/>
          <w:bCs/>
        </w:rPr>
        <w:t>TERMO DE COMPROMISSO DE ESTÁGIO CURRICULAR OBRIGATÓRIO</w:t>
      </w:r>
    </w:p>
    <w:p w14:paraId="5065360C" w14:textId="77777777" w:rsidR="00B015EA" w:rsidRDefault="00B015EA" w:rsidP="00BE3393">
      <w:pPr>
        <w:jc w:val="both"/>
        <w:rPr>
          <w:rFonts w:ascii="Arial" w:hAnsi="Arial" w:cs="Arial"/>
        </w:rPr>
      </w:pPr>
    </w:p>
    <w:p w14:paraId="55D754D5" w14:textId="77777777" w:rsidR="00B1761B" w:rsidRPr="00B015EA" w:rsidRDefault="00B1761B" w:rsidP="00BF1BD3">
      <w:pPr>
        <w:ind w:left="-567" w:right="-567"/>
        <w:jc w:val="both"/>
        <w:rPr>
          <w:rFonts w:ascii="Arial" w:hAnsi="Arial" w:cs="Arial"/>
        </w:rPr>
      </w:pPr>
      <w:r w:rsidRPr="00B015EA">
        <w:rPr>
          <w:rFonts w:ascii="Arial" w:hAnsi="Arial" w:cs="Arial"/>
        </w:rPr>
        <w:t xml:space="preserve">TERMO DE COMPROMISSO DE ESTÁGIO de complementação educacional, sem vínculo empregatício, nos termos da Lei nº 11.788, de 25 de setembro de 2008, que entre si fazem, </w:t>
      </w:r>
      <w:r w:rsidR="00AF3D34">
        <w:rPr>
          <w:rFonts w:ascii="Arial" w:hAnsi="Arial" w:cs="Arial"/>
        </w:rPr>
        <w:t>EMPRESA</w:t>
      </w:r>
      <w:r w:rsidR="006726E1" w:rsidRPr="00B015EA">
        <w:rPr>
          <w:rFonts w:ascii="Arial" w:hAnsi="Arial" w:cs="Arial"/>
        </w:rPr>
        <w:t xml:space="preserve">, inscrita no CNPJ sob nº </w:t>
      </w:r>
      <w:r w:rsidR="00AF3D34">
        <w:rPr>
          <w:rFonts w:ascii="Arial" w:hAnsi="Arial" w:cs="Arial"/>
        </w:rPr>
        <w:t>XXXXXXX</w:t>
      </w:r>
      <w:r w:rsidR="006726E1" w:rsidRPr="00B015EA">
        <w:rPr>
          <w:rFonts w:ascii="Arial" w:hAnsi="Arial" w:cs="Arial"/>
        </w:rPr>
        <w:t>, com sede na</w:t>
      </w:r>
      <w:r w:rsidR="001F2BB4" w:rsidRPr="00B015EA">
        <w:rPr>
          <w:rFonts w:ascii="Arial" w:hAnsi="Arial" w:cs="Arial"/>
        </w:rPr>
        <w:t xml:space="preserve"> Av</w:t>
      </w:r>
      <w:r w:rsidR="00AF3D34">
        <w:rPr>
          <w:rFonts w:ascii="Arial" w:hAnsi="Arial" w:cs="Arial"/>
        </w:rPr>
        <w:t>.XXXXXXX</w:t>
      </w:r>
      <w:r w:rsidR="00034DF8" w:rsidRPr="00B015EA">
        <w:rPr>
          <w:rFonts w:ascii="Arial" w:hAnsi="Arial" w:cs="Arial"/>
        </w:rPr>
        <w:t xml:space="preserve"> RS,</w:t>
      </w:r>
      <w:r w:rsidR="006726E1" w:rsidRPr="00B015EA">
        <w:rPr>
          <w:rFonts w:ascii="Arial" w:hAnsi="Arial" w:cs="Arial"/>
        </w:rPr>
        <w:t xml:space="preserve"> neste ato representada pelo</w:t>
      </w:r>
      <w:r w:rsidR="002C2135">
        <w:rPr>
          <w:rFonts w:ascii="Arial" w:hAnsi="Arial" w:cs="Arial"/>
        </w:rPr>
        <w:t>(a)</w:t>
      </w:r>
      <w:r w:rsidR="006726E1" w:rsidRPr="00B015EA">
        <w:rPr>
          <w:rFonts w:ascii="Arial" w:hAnsi="Arial" w:cs="Arial"/>
        </w:rPr>
        <w:t xml:space="preserve"> Sr(a).</w:t>
      </w:r>
      <w:r w:rsidR="001F2BB4" w:rsidRPr="00B015EA">
        <w:rPr>
          <w:rFonts w:ascii="Arial" w:hAnsi="Arial" w:cs="Arial"/>
        </w:rPr>
        <w:t xml:space="preserve"> </w:t>
      </w:r>
      <w:r w:rsidR="00AF3D34">
        <w:rPr>
          <w:rFonts w:ascii="Arial" w:hAnsi="Arial" w:cs="Arial"/>
        </w:rPr>
        <w:t>XXXXX</w:t>
      </w:r>
      <w:r w:rsidR="006726E1" w:rsidRPr="00B015EA">
        <w:rPr>
          <w:rFonts w:ascii="Arial" w:hAnsi="Arial" w:cs="Arial"/>
        </w:rPr>
        <w:t>,</w:t>
      </w:r>
      <w:r w:rsidR="00440892" w:rsidRPr="00B015EA">
        <w:rPr>
          <w:rFonts w:ascii="Arial" w:hAnsi="Arial" w:cs="Arial"/>
        </w:rPr>
        <w:t xml:space="preserve"> </w:t>
      </w:r>
      <w:r w:rsidR="009C0DB4" w:rsidRPr="00B015EA">
        <w:rPr>
          <w:rFonts w:ascii="Arial" w:hAnsi="Arial" w:cs="Arial"/>
        </w:rPr>
        <w:t>Farmacêutica</w:t>
      </w:r>
      <w:r w:rsidR="006726E1" w:rsidRPr="00B015EA">
        <w:rPr>
          <w:rFonts w:ascii="Arial" w:hAnsi="Arial" w:cs="Arial"/>
        </w:rPr>
        <w:t xml:space="preserve">, </w:t>
      </w:r>
      <w:r w:rsidR="00EC2E23" w:rsidRPr="00B015EA">
        <w:rPr>
          <w:rFonts w:ascii="Arial" w:hAnsi="Arial" w:cs="Arial"/>
        </w:rPr>
        <w:t>CPF</w:t>
      </w:r>
      <w:r w:rsidR="00383221">
        <w:rPr>
          <w:rFonts w:ascii="Arial" w:hAnsi="Arial" w:cs="Arial"/>
        </w:rPr>
        <w:t xml:space="preserve"> </w:t>
      </w:r>
      <w:r w:rsidR="00AF3D34">
        <w:rPr>
          <w:rFonts w:ascii="Arial" w:hAnsi="Arial" w:cs="Arial"/>
        </w:rPr>
        <w:t>XXXXXX</w:t>
      </w:r>
      <w:r w:rsidR="006726E1" w:rsidRPr="00B015EA">
        <w:rPr>
          <w:rFonts w:ascii="Arial" w:hAnsi="Arial" w:cs="Arial"/>
        </w:rPr>
        <w:t xml:space="preserve">, adiante denominada </w:t>
      </w:r>
      <w:r w:rsidR="006726E1" w:rsidRPr="008028E3">
        <w:rPr>
          <w:rFonts w:ascii="Arial" w:hAnsi="Arial" w:cs="Arial"/>
        </w:rPr>
        <w:t>simplesmente UNIDADE CONCEDENTE</w:t>
      </w:r>
      <w:r w:rsidRPr="008028E3">
        <w:rPr>
          <w:rFonts w:ascii="Arial" w:hAnsi="Arial" w:cs="Arial"/>
        </w:rPr>
        <w:t>,</w:t>
      </w:r>
      <w:r w:rsidR="001F2BB4" w:rsidRPr="008028E3">
        <w:rPr>
          <w:rFonts w:ascii="Arial" w:hAnsi="Arial" w:cs="Arial"/>
        </w:rPr>
        <w:t xml:space="preserve"> </w:t>
      </w:r>
      <w:r w:rsidR="00AF3D34">
        <w:rPr>
          <w:rFonts w:ascii="Arial" w:hAnsi="Arial" w:cs="Arial"/>
          <w:b/>
        </w:rPr>
        <w:t>ALUNO</w:t>
      </w:r>
      <w:r w:rsidRPr="008028E3">
        <w:rPr>
          <w:rFonts w:ascii="Arial" w:hAnsi="Arial" w:cs="Arial"/>
        </w:rPr>
        <w:t xml:space="preserve">, aluno(a) matriculado(a) no Curso de </w:t>
      </w:r>
      <w:r w:rsidR="0053711E">
        <w:rPr>
          <w:rFonts w:ascii="Arial" w:hAnsi="Arial" w:cs="Arial"/>
          <w:b/>
        </w:rPr>
        <w:t>ENFERMAGEM</w:t>
      </w:r>
      <w:r w:rsidR="008028E3" w:rsidRPr="008028E3">
        <w:rPr>
          <w:rFonts w:ascii="Arial" w:hAnsi="Arial" w:cs="Arial"/>
          <w:b/>
        </w:rPr>
        <w:t xml:space="preserve"> (B) -</w:t>
      </w:r>
      <w:r w:rsidR="0053711E">
        <w:rPr>
          <w:rFonts w:ascii="Arial" w:hAnsi="Arial" w:cs="Arial"/>
          <w:b/>
        </w:rPr>
        <w:t xml:space="preserve"> XXX</w:t>
      </w:r>
      <w:r w:rsidR="008028E3" w:rsidRPr="008028E3">
        <w:rPr>
          <w:rFonts w:ascii="Arial" w:hAnsi="Arial" w:cs="Arial"/>
          <w:b/>
        </w:rPr>
        <w:t>,</w:t>
      </w:r>
      <w:r w:rsidR="008028E3">
        <w:rPr>
          <w:rFonts w:ascii="Arial" w:hAnsi="Arial" w:cs="Arial"/>
          <w:b/>
          <w:sz w:val="24"/>
          <w:szCs w:val="24"/>
        </w:rPr>
        <w:t xml:space="preserve"> </w:t>
      </w:r>
      <w:r w:rsidRPr="00B015EA">
        <w:rPr>
          <w:rFonts w:ascii="Arial" w:hAnsi="Arial" w:cs="Arial"/>
        </w:rPr>
        <w:t xml:space="preserve">sob nº </w:t>
      </w:r>
      <w:r w:rsidR="00AF3D34">
        <w:rPr>
          <w:rFonts w:ascii="Arial" w:hAnsi="Arial" w:cs="Arial"/>
        </w:rPr>
        <w:t>MATRÍCULA</w:t>
      </w:r>
      <w:r w:rsidRPr="00B015EA">
        <w:rPr>
          <w:rFonts w:ascii="Arial" w:hAnsi="Arial" w:cs="Arial"/>
        </w:rPr>
        <w:t>,</w:t>
      </w:r>
      <w:r w:rsidR="00EB6DFD" w:rsidRPr="00B015EA">
        <w:rPr>
          <w:rFonts w:ascii="Arial" w:hAnsi="Arial" w:cs="Arial"/>
        </w:rPr>
        <w:t xml:space="preserve"> </w:t>
      </w:r>
      <w:r w:rsidR="001F2BB4" w:rsidRPr="00B015EA">
        <w:rPr>
          <w:rFonts w:ascii="Arial" w:hAnsi="Arial" w:cs="Arial"/>
        </w:rPr>
        <w:t>BRASILEIRA</w:t>
      </w:r>
      <w:r w:rsidRPr="00B015EA">
        <w:rPr>
          <w:rFonts w:ascii="Arial" w:hAnsi="Arial" w:cs="Arial"/>
        </w:rPr>
        <w:t xml:space="preserve">(a), </w:t>
      </w:r>
      <w:r w:rsidR="001F2BB4" w:rsidRPr="00B015EA">
        <w:rPr>
          <w:rFonts w:ascii="Arial" w:hAnsi="Arial" w:cs="Arial"/>
        </w:rPr>
        <w:t>Solteiro(a)</w:t>
      </w:r>
      <w:r w:rsidRPr="00B015EA">
        <w:rPr>
          <w:rFonts w:ascii="Arial" w:hAnsi="Arial" w:cs="Arial"/>
        </w:rPr>
        <w:t xml:space="preserve">, portador(a) da Carteira de Identidade nº </w:t>
      </w:r>
      <w:r w:rsidR="00AF3D34">
        <w:rPr>
          <w:rFonts w:ascii="Arial" w:hAnsi="Arial" w:cs="Arial"/>
        </w:rPr>
        <w:t>XXXXXX</w:t>
      </w:r>
      <w:r w:rsidRPr="00B015EA">
        <w:rPr>
          <w:rFonts w:ascii="Arial" w:hAnsi="Arial" w:cs="Arial"/>
        </w:rPr>
        <w:t>, inscrito(a) no CPF sob nº</w:t>
      </w:r>
      <w:r w:rsidR="001F2BB4" w:rsidRPr="00B015EA">
        <w:rPr>
          <w:rFonts w:ascii="Arial" w:hAnsi="Arial" w:cs="Arial"/>
        </w:rPr>
        <w:t xml:space="preserve"> </w:t>
      </w:r>
      <w:r w:rsidR="00AF3D34">
        <w:rPr>
          <w:rFonts w:ascii="Arial" w:hAnsi="Arial" w:cs="Arial"/>
        </w:rPr>
        <w:t>XXXXXX</w:t>
      </w:r>
      <w:r w:rsidRPr="00B015EA">
        <w:rPr>
          <w:rFonts w:ascii="Arial" w:hAnsi="Arial" w:cs="Arial"/>
        </w:rPr>
        <w:t xml:space="preserve">, residente e domiciliado(a) na </w:t>
      </w:r>
      <w:r w:rsidR="001F2BB4" w:rsidRPr="00B015EA">
        <w:rPr>
          <w:rFonts w:ascii="Arial" w:hAnsi="Arial" w:cs="Arial"/>
        </w:rPr>
        <w:t xml:space="preserve">RUA </w:t>
      </w:r>
      <w:r w:rsidR="00AF3D34">
        <w:rPr>
          <w:rFonts w:ascii="Arial" w:hAnsi="Arial" w:cs="Arial"/>
        </w:rPr>
        <w:t>XXXXX</w:t>
      </w:r>
      <w:r w:rsidRPr="00B015EA">
        <w:rPr>
          <w:rFonts w:ascii="Arial" w:hAnsi="Arial" w:cs="Arial"/>
        </w:rPr>
        <w:t>, na cidade de</w:t>
      </w:r>
      <w:r w:rsidR="001F2BB4" w:rsidRPr="00B015EA">
        <w:rPr>
          <w:rFonts w:ascii="Arial" w:hAnsi="Arial" w:cs="Arial"/>
        </w:rPr>
        <w:t xml:space="preserve"> Passo Fundo RS</w:t>
      </w:r>
      <w:r w:rsidRPr="00B015EA">
        <w:rPr>
          <w:rFonts w:ascii="Arial" w:hAnsi="Arial" w:cs="Arial"/>
        </w:rPr>
        <w:t xml:space="preserve">, doravante denominado(a) ESTAGIÁRIO(A) e a UNIVERSIDADE DE PASSO FUNDO, instituição de ensino superior mantida pela Fundação Universidade de Passo Fundo, ambas com sede nesta Cidade, inscrita no CNPJ sob nº 92.034.321/0001-25, a Universidade neste ato representada por </w:t>
      </w:r>
      <w:r w:rsidR="00AF0DE8">
        <w:rPr>
          <w:rFonts w:ascii="Arial" w:hAnsi="Arial" w:cs="Arial"/>
        </w:rPr>
        <w:t>s</w:t>
      </w:r>
      <w:r w:rsidR="0031523F">
        <w:rPr>
          <w:rFonts w:ascii="Arial" w:hAnsi="Arial" w:cs="Arial"/>
        </w:rPr>
        <w:t>eu</w:t>
      </w:r>
      <w:r w:rsidR="00AF0DE8">
        <w:rPr>
          <w:rFonts w:ascii="Arial" w:hAnsi="Arial" w:cs="Arial"/>
        </w:rPr>
        <w:t xml:space="preserve"> Reitor, </w:t>
      </w:r>
      <w:r w:rsidR="0031523F">
        <w:rPr>
          <w:rFonts w:ascii="Arial" w:hAnsi="Arial" w:cs="Arial"/>
        </w:rPr>
        <w:t>Edson Alencar Casagranda</w:t>
      </w:r>
      <w:r w:rsidR="00AF0DE8">
        <w:rPr>
          <w:rFonts w:ascii="Arial" w:hAnsi="Arial" w:cs="Arial"/>
        </w:rPr>
        <w:t>, brasileir</w:t>
      </w:r>
      <w:r w:rsidR="0031523F">
        <w:rPr>
          <w:rFonts w:ascii="Arial" w:hAnsi="Arial" w:cs="Arial"/>
        </w:rPr>
        <w:t>o</w:t>
      </w:r>
      <w:r w:rsidR="00AF0DE8">
        <w:rPr>
          <w:rFonts w:ascii="Arial" w:hAnsi="Arial" w:cs="Arial"/>
        </w:rPr>
        <w:t>, casad</w:t>
      </w:r>
      <w:r w:rsidR="0031523F">
        <w:rPr>
          <w:rFonts w:ascii="Arial" w:hAnsi="Arial" w:cs="Arial"/>
        </w:rPr>
        <w:t>o</w:t>
      </w:r>
      <w:r w:rsidR="00AF0DE8">
        <w:rPr>
          <w:rFonts w:ascii="Arial" w:hAnsi="Arial" w:cs="Arial"/>
        </w:rPr>
        <w:t xml:space="preserve">, professor, portador da Carteira de Identidade nº </w:t>
      </w:r>
      <w:r w:rsidR="0031523F">
        <w:rPr>
          <w:rFonts w:ascii="Arial" w:hAnsi="Arial" w:cs="Arial"/>
        </w:rPr>
        <w:t>7045372931</w:t>
      </w:r>
      <w:r w:rsidR="00AF0DE8">
        <w:rPr>
          <w:rFonts w:ascii="Arial" w:hAnsi="Arial" w:cs="Arial"/>
        </w:rPr>
        <w:t>, inscrita no CP</w:t>
      </w:r>
      <w:r w:rsidR="00F41DFE">
        <w:rPr>
          <w:rFonts w:ascii="Arial" w:hAnsi="Arial" w:cs="Arial"/>
        </w:rPr>
        <w:t>F nº</w:t>
      </w:r>
      <w:r w:rsidR="0031523F">
        <w:rPr>
          <w:rFonts w:ascii="Arial" w:hAnsi="Arial" w:cs="Arial"/>
        </w:rPr>
        <w:t xml:space="preserve"> 74408321-87</w:t>
      </w:r>
      <w:r w:rsidR="00AF0DE8">
        <w:rPr>
          <w:rFonts w:ascii="Arial" w:hAnsi="Arial" w:cs="Arial"/>
        </w:rPr>
        <w:t>, residente e domiciliad</w:t>
      </w:r>
      <w:r w:rsidR="0031523F">
        <w:rPr>
          <w:rFonts w:ascii="Arial" w:hAnsi="Arial" w:cs="Arial"/>
        </w:rPr>
        <w:t>o</w:t>
      </w:r>
      <w:r w:rsidR="00AF0DE8">
        <w:rPr>
          <w:rFonts w:ascii="Arial" w:hAnsi="Arial" w:cs="Arial"/>
        </w:rPr>
        <w:t xml:space="preserve"> nesta Cidade</w:t>
      </w:r>
      <w:r w:rsidRPr="00B015EA">
        <w:rPr>
          <w:rFonts w:ascii="Arial" w:hAnsi="Arial" w:cs="Arial"/>
        </w:rPr>
        <w:t>, adiante denominada simplesmente INSTITUIÇÃO DE ENSINO, acordam e estabelecem entre si as cláusulas e condições que regerão este TERMO DE COMPROMISSO DE ESTÁGIO.</w:t>
      </w:r>
    </w:p>
    <w:p w14:paraId="40DE4D7D" w14:textId="77777777" w:rsidR="00B1761B" w:rsidRPr="00B015EA" w:rsidRDefault="00B1761B" w:rsidP="00BF1BD3">
      <w:pPr>
        <w:autoSpaceDE w:val="0"/>
        <w:autoSpaceDN w:val="0"/>
        <w:adjustRightInd w:val="0"/>
        <w:ind w:left="-567" w:right="-567"/>
        <w:jc w:val="both"/>
        <w:rPr>
          <w:rFonts w:ascii="Arial" w:hAnsi="Arial" w:cs="Arial"/>
        </w:rPr>
      </w:pPr>
      <w:r w:rsidRPr="00B015EA">
        <w:rPr>
          <w:rFonts w:ascii="Arial" w:hAnsi="Arial" w:cs="Arial"/>
          <w:b/>
          <w:bCs/>
        </w:rPr>
        <w:t xml:space="preserve">CLÁUSULA PRIMEIRA: </w:t>
      </w:r>
      <w:r w:rsidRPr="00B015EA">
        <w:rPr>
          <w:rFonts w:ascii="Arial" w:hAnsi="Arial" w:cs="Arial"/>
        </w:rPr>
        <w:t xml:space="preserve">A UNIDADE CONCEDENTE concederá ao(à) ESTAGIÁRIO (A), um estágio de complementação educacional, na modalidade de curricular obrigatório, nos termos do que dispõe a Lei nº 11.788/2008, para o período compreendido entre </w:t>
      </w:r>
      <w:r w:rsidR="00FC399C" w:rsidRPr="00B015EA">
        <w:rPr>
          <w:rFonts w:ascii="Arial" w:hAnsi="Arial" w:cs="Arial"/>
        </w:rPr>
        <w:t xml:space="preserve">17/08/2024 </w:t>
      </w:r>
      <w:r w:rsidRPr="00B015EA">
        <w:rPr>
          <w:rFonts w:ascii="Arial" w:hAnsi="Arial" w:cs="Arial"/>
        </w:rPr>
        <w:t xml:space="preserve">e </w:t>
      </w:r>
      <w:r w:rsidR="00FC399C" w:rsidRPr="00B015EA">
        <w:rPr>
          <w:rFonts w:ascii="Arial" w:hAnsi="Arial" w:cs="Arial"/>
        </w:rPr>
        <w:t>29/11/2024</w:t>
      </w:r>
      <w:r w:rsidRPr="00B015EA">
        <w:rPr>
          <w:rFonts w:ascii="Arial" w:hAnsi="Arial" w:cs="Arial"/>
        </w:rPr>
        <w:t xml:space="preserve">, desenvolvido nas </w:t>
      </w:r>
      <w:r w:rsidR="002C4F28" w:rsidRPr="00B015EA">
        <w:rPr>
          <w:rFonts w:ascii="Arial" w:hAnsi="Arial" w:cs="Arial"/>
        </w:rPr>
        <w:t>Sábados das 9h ás 13h, segundas das 10h ás 16h, algumas sextas das 8h ás 12h e outras sextas das 10h ás 16h.</w:t>
      </w:r>
      <w:r w:rsidRPr="00B015EA">
        <w:rPr>
          <w:rFonts w:ascii="Arial" w:hAnsi="Arial" w:cs="Arial"/>
        </w:rPr>
        <w:t xml:space="preserve">, com carga horária semanal de </w:t>
      </w:r>
      <w:r w:rsidR="00007771" w:rsidRPr="00B015EA">
        <w:rPr>
          <w:rFonts w:ascii="Arial" w:hAnsi="Arial" w:cs="Arial"/>
        </w:rPr>
        <w:t>10.00HS.</w:t>
      </w:r>
    </w:p>
    <w:p w14:paraId="2B4F93A5" w14:textId="77777777" w:rsidR="00B1761B" w:rsidRPr="00B015EA" w:rsidRDefault="00B1761B" w:rsidP="00BF1BD3">
      <w:pPr>
        <w:autoSpaceDE w:val="0"/>
        <w:autoSpaceDN w:val="0"/>
        <w:adjustRightInd w:val="0"/>
        <w:ind w:left="-567" w:right="-567"/>
        <w:jc w:val="both"/>
        <w:rPr>
          <w:rFonts w:ascii="Arial" w:hAnsi="Arial" w:cs="Arial"/>
        </w:rPr>
      </w:pPr>
      <w:r w:rsidRPr="00B015EA">
        <w:rPr>
          <w:rFonts w:ascii="Arial" w:hAnsi="Arial" w:cs="Arial"/>
          <w:b/>
          <w:bCs/>
        </w:rPr>
        <w:t xml:space="preserve">Parágrafo Primeiro: </w:t>
      </w:r>
      <w:r w:rsidRPr="00B015EA">
        <w:rPr>
          <w:rFonts w:ascii="Arial" w:hAnsi="Arial" w:cs="Arial"/>
        </w:rPr>
        <w:t>Eventual prorrogação do prazo de vigência do presente TERMO</w:t>
      </w:r>
      <w:r w:rsidR="00C84588" w:rsidRPr="00B015EA">
        <w:rPr>
          <w:rFonts w:ascii="Arial" w:hAnsi="Arial" w:cs="Arial"/>
        </w:rPr>
        <w:t xml:space="preserve"> </w:t>
      </w:r>
      <w:r w:rsidRPr="00B015EA">
        <w:rPr>
          <w:rFonts w:ascii="Arial" w:hAnsi="Arial" w:cs="Arial"/>
        </w:rPr>
        <w:t>DE COMPROMISSO poderá atingir, no máximo, 02 (dois) anos.</w:t>
      </w:r>
    </w:p>
    <w:p w14:paraId="26DFF59D" w14:textId="77777777" w:rsidR="00F10684" w:rsidRPr="00B015EA" w:rsidRDefault="00B1761B" w:rsidP="00BF1BD3">
      <w:pPr>
        <w:autoSpaceDE w:val="0"/>
        <w:autoSpaceDN w:val="0"/>
        <w:adjustRightInd w:val="0"/>
        <w:ind w:left="-567" w:right="-567"/>
        <w:jc w:val="both"/>
        <w:rPr>
          <w:rFonts w:ascii="Arial" w:hAnsi="Arial" w:cs="Arial"/>
        </w:rPr>
      </w:pPr>
      <w:r w:rsidRPr="00B015EA">
        <w:rPr>
          <w:rFonts w:ascii="Arial" w:hAnsi="Arial" w:cs="Arial"/>
          <w:b/>
          <w:bCs/>
        </w:rPr>
        <w:t xml:space="preserve">Parágrafo Segundo: </w:t>
      </w:r>
      <w:r w:rsidRPr="00B015EA">
        <w:rPr>
          <w:rFonts w:ascii="Arial" w:hAnsi="Arial" w:cs="Arial"/>
        </w:rPr>
        <w:t xml:space="preserve">As atividades a serem desenvolvidas pelo(a) ESTAGIÁRIO(A) são as seguintes: </w:t>
      </w:r>
      <w:r w:rsidR="002C4F28" w:rsidRPr="00B015EA">
        <w:rPr>
          <w:rFonts w:ascii="Arial" w:hAnsi="Arial" w:cs="Arial"/>
        </w:rPr>
        <w:t>Desenvolver atividades relacionadas a assistência farmacêutica na farmácia comunitária.</w:t>
      </w:r>
    </w:p>
    <w:p w14:paraId="78DE4540" w14:textId="77777777" w:rsidR="00686AEC" w:rsidRPr="00B015EA" w:rsidRDefault="00B1761B" w:rsidP="00BF1BD3">
      <w:pPr>
        <w:ind w:left="-567" w:right="-567"/>
        <w:jc w:val="both"/>
        <w:rPr>
          <w:rFonts w:ascii="Arial" w:hAnsi="Arial" w:cs="Arial"/>
        </w:rPr>
      </w:pPr>
      <w:r w:rsidRPr="00B015EA">
        <w:rPr>
          <w:rFonts w:ascii="Arial" w:hAnsi="Arial" w:cs="Arial"/>
          <w:b/>
          <w:bCs/>
        </w:rPr>
        <w:t>Parágrafo Terceiro</w:t>
      </w:r>
      <w:r w:rsidRPr="00B015EA">
        <w:rPr>
          <w:rFonts w:ascii="Arial" w:hAnsi="Arial" w:cs="Arial"/>
        </w:rPr>
        <w:t xml:space="preserve">: </w:t>
      </w:r>
      <w:r w:rsidR="00686AEC" w:rsidRPr="00B015EA">
        <w:rPr>
          <w:rFonts w:ascii="Arial" w:hAnsi="Arial" w:cs="Arial"/>
        </w:rPr>
        <w:t xml:space="preserve">O </w:t>
      </w:r>
      <w:r w:rsidR="00F10684" w:rsidRPr="00B015EA">
        <w:rPr>
          <w:rFonts w:ascii="Arial" w:hAnsi="Arial" w:cs="Arial"/>
        </w:rPr>
        <w:t>acompanha</w:t>
      </w:r>
      <w:r w:rsidR="00686AEC" w:rsidRPr="00B015EA">
        <w:rPr>
          <w:rFonts w:ascii="Arial" w:hAnsi="Arial" w:cs="Arial"/>
        </w:rPr>
        <w:t>mento</w:t>
      </w:r>
      <w:r w:rsidR="00F10684" w:rsidRPr="00B015EA">
        <w:rPr>
          <w:rFonts w:ascii="Arial" w:hAnsi="Arial" w:cs="Arial"/>
        </w:rPr>
        <w:t xml:space="preserve"> e </w:t>
      </w:r>
      <w:r w:rsidR="00686AEC" w:rsidRPr="00B015EA">
        <w:rPr>
          <w:rFonts w:ascii="Arial" w:hAnsi="Arial" w:cs="Arial"/>
        </w:rPr>
        <w:t>supervisão d</w:t>
      </w:r>
      <w:r w:rsidR="00F10684" w:rsidRPr="00B015EA">
        <w:rPr>
          <w:rFonts w:ascii="Arial" w:hAnsi="Arial" w:cs="Arial"/>
        </w:rPr>
        <w:t>o(a) ESTAGIÁRIO(A)</w:t>
      </w:r>
      <w:r w:rsidR="00043262">
        <w:rPr>
          <w:rFonts w:ascii="Arial" w:hAnsi="Arial" w:cs="Arial"/>
        </w:rPr>
        <w:t xml:space="preserve"> na execução d</w:t>
      </w:r>
      <w:r w:rsidR="009D3EE8">
        <w:rPr>
          <w:rFonts w:ascii="Arial" w:hAnsi="Arial" w:cs="Arial"/>
        </w:rPr>
        <w:t>as</w:t>
      </w:r>
      <w:r w:rsidR="00043262">
        <w:rPr>
          <w:rFonts w:ascii="Arial" w:hAnsi="Arial" w:cs="Arial"/>
        </w:rPr>
        <w:t xml:space="preserve">     atividades </w:t>
      </w:r>
      <w:r w:rsidR="00F10684" w:rsidRPr="00B015EA">
        <w:rPr>
          <w:rFonts w:ascii="Arial" w:hAnsi="Arial" w:cs="Arial"/>
        </w:rPr>
        <w:t xml:space="preserve">no </w:t>
      </w:r>
      <w:r w:rsidR="00043262">
        <w:rPr>
          <w:rFonts w:ascii="Arial" w:hAnsi="Arial" w:cs="Arial"/>
        </w:rPr>
        <w:t xml:space="preserve">local de realização do </w:t>
      </w:r>
      <w:r w:rsidR="009D3EE8">
        <w:rPr>
          <w:rFonts w:ascii="Arial" w:hAnsi="Arial" w:cs="Arial"/>
        </w:rPr>
        <w:t>estágio</w:t>
      </w:r>
      <w:r w:rsidR="00F10684" w:rsidRPr="00B015EA">
        <w:rPr>
          <w:rFonts w:ascii="Arial" w:hAnsi="Arial" w:cs="Arial"/>
        </w:rPr>
        <w:t xml:space="preserve">, </w:t>
      </w:r>
      <w:r w:rsidR="00686AEC" w:rsidRPr="00B015EA">
        <w:rPr>
          <w:rFonts w:ascii="Arial" w:hAnsi="Arial" w:cs="Arial"/>
        </w:rPr>
        <w:t>ficará a cargo</w:t>
      </w:r>
      <w:r w:rsidR="00F10684" w:rsidRPr="00B015EA">
        <w:rPr>
          <w:rFonts w:ascii="Arial" w:hAnsi="Arial" w:cs="Arial"/>
        </w:rPr>
        <w:t xml:space="preserve"> do(a) Sr(a).</w:t>
      </w:r>
      <w:r w:rsidR="00F10684" w:rsidRPr="006C46B5">
        <w:rPr>
          <w:rFonts w:ascii="Arial" w:hAnsi="Arial" w:cs="Arial"/>
        </w:rPr>
        <w:t xml:space="preserve"> </w:t>
      </w:r>
      <w:r w:rsidR="00AF3D34">
        <w:rPr>
          <w:rFonts w:ascii="Arial" w:hAnsi="Arial" w:cs="Arial"/>
        </w:rPr>
        <w:t>NOME DO SUPERVISOR NA EMPRESA</w:t>
      </w:r>
      <w:r w:rsidR="0030637A" w:rsidRPr="0030637A">
        <w:rPr>
          <w:rFonts w:ascii="Arial" w:hAnsi="Arial" w:cs="Arial"/>
        </w:rPr>
        <w:t>,</w:t>
      </w:r>
      <w:r w:rsidR="00080135">
        <w:rPr>
          <w:rFonts w:ascii="Arial" w:hAnsi="Arial" w:cs="Arial"/>
        </w:rPr>
        <w:t xml:space="preserve"> </w:t>
      </w:r>
      <w:r w:rsidR="00080135" w:rsidRPr="00080135">
        <w:rPr>
          <w:rFonts w:ascii="Arial" w:hAnsi="Arial" w:cs="Arial"/>
        </w:rPr>
        <w:t>Farmacêutica</w:t>
      </w:r>
      <w:r w:rsidR="006C46B5" w:rsidRPr="00080135">
        <w:rPr>
          <w:rFonts w:ascii="Arial" w:hAnsi="Arial" w:cs="Arial"/>
        </w:rPr>
        <w:t>,</w:t>
      </w:r>
      <w:r w:rsidR="006C46B5" w:rsidRPr="006C46B5">
        <w:rPr>
          <w:rFonts w:ascii="Arial" w:hAnsi="Arial" w:cs="Arial"/>
        </w:rPr>
        <w:t xml:space="preserve"> </w:t>
      </w:r>
      <w:r w:rsidR="005B1338">
        <w:rPr>
          <w:rFonts w:ascii="Arial" w:hAnsi="Arial" w:cs="Arial"/>
        </w:rPr>
        <w:t xml:space="preserve">com formação em </w:t>
      </w:r>
      <w:r w:rsidR="006C46B5" w:rsidRPr="006C46B5">
        <w:rPr>
          <w:rFonts w:ascii="Arial" w:hAnsi="Arial" w:cs="Arial"/>
        </w:rPr>
        <w:t>Ensino superior completo.</w:t>
      </w:r>
      <w:r w:rsidR="00686AEC" w:rsidRPr="00B015EA">
        <w:rPr>
          <w:rFonts w:ascii="Arial" w:hAnsi="Arial" w:cs="Arial"/>
        </w:rPr>
        <w:t xml:space="preserve"> </w:t>
      </w:r>
    </w:p>
    <w:p w14:paraId="02139174" w14:textId="77777777" w:rsidR="002C4F28" w:rsidRPr="00B015EA" w:rsidRDefault="00F10684" w:rsidP="00BF1BD3">
      <w:pPr>
        <w:ind w:left="-567" w:right="-567"/>
        <w:jc w:val="both"/>
        <w:rPr>
          <w:rFonts w:ascii="Arial" w:hAnsi="Arial" w:cs="Arial"/>
        </w:rPr>
      </w:pPr>
      <w:r w:rsidRPr="00B015EA">
        <w:rPr>
          <w:rFonts w:ascii="Arial" w:hAnsi="Arial" w:cs="Arial"/>
          <w:b/>
        </w:rPr>
        <w:t xml:space="preserve">Parágrafo </w:t>
      </w:r>
      <w:r w:rsidR="00643A86">
        <w:rPr>
          <w:rFonts w:ascii="Arial" w:hAnsi="Arial" w:cs="Arial"/>
          <w:b/>
        </w:rPr>
        <w:t>Quarto</w:t>
      </w:r>
      <w:r w:rsidRPr="00B015EA">
        <w:rPr>
          <w:rFonts w:ascii="Arial" w:hAnsi="Arial" w:cs="Arial"/>
        </w:rPr>
        <w:t xml:space="preserve">: </w:t>
      </w:r>
      <w:r w:rsidR="00B1761B" w:rsidRPr="00B015EA">
        <w:rPr>
          <w:rFonts w:ascii="Arial" w:hAnsi="Arial" w:cs="Arial"/>
        </w:rPr>
        <w:t xml:space="preserve">A INSTITUIÇÃO DE ENSINO indica como professor orientador, responsável pelo acompanhamento e avaliação do(a) ESTAGIÁRIO(A): </w:t>
      </w:r>
      <w:r w:rsidR="004231E8" w:rsidRPr="00B015EA">
        <w:rPr>
          <w:rFonts w:ascii="Arial" w:hAnsi="Arial" w:cs="Arial"/>
        </w:rPr>
        <w:t>SIOMARA REGINA HAHN</w:t>
      </w:r>
    </w:p>
    <w:p w14:paraId="43BFC384" w14:textId="77777777" w:rsidR="00B1761B" w:rsidRPr="00B015EA" w:rsidRDefault="00B1761B" w:rsidP="00BF1BD3">
      <w:pPr>
        <w:autoSpaceDE w:val="0"/>
        <w:autoSpaceDN w:val="0"/>
        <w:adjustRightInd w:val="0"/>
        <w:ind w:left="-567" w:right="-567"/>
        <w:jc w:val="both"/>
        <w:rPr>
          <w:rFonts w:ascii="Arial" w:hAnsi="Arial" w:cs="Arial"/>
        </w:rPr>
      </w:pPr>
      <w:r w:rsidRPr="00B015EA">
        <w:rPr>
          <w:rFonts w:ascii="Arial" w:hAnsi="Arial" w:cs="Arial"/>
          <w:b/>
          <w:bCs/>
        </w:rPr>
        <w:t xml:space="preserve">CLÁUSULA SEGUNDA: </w:t>
      </w:r>
      <w:r w:rsidRPr="00B015EA">
        <w:rPr>
          <w:rFonts w:ascii="Arial" w:hAnsi="Arial" w:cs="Arial"/>
        </w:rPr>
        <w:t>Constituem obrigações do(a) ESTAGIÁRIO(A):</w:t>
      </w:r>
    </w:p>
    <w:p w14:paraId="2EBC7786" w14:textId="77777777" w:rsidR="00B1761B" w:rsidRPr="00B015EA" w:rsidRDefault="00B1761B" w:rsidP="00BF1BD3">
      <w:pPr>
        <w:autoSpaceDE w:val="0"/>
        <w:autoSpaceDN w:val="0"/>
        <w:adjustRightInd w:val="0"/>
        <w:ind w:left="-567" w:right="-567"/>
        <w:jc w:val="both"/>
        <w:rPr>
          <w:rFonts w:ascii="Arial" w:hAnsi="Arial" w:cs="Arial"/>
        </w:rPr>
      </w:pPr>
      <w:r w:rsidRPr="00B015EA">
        <w:rPr>
          <w:rFonts w:ascii="Arial" w:hAnsi="Arial" w:cs="Arial"/>
        </w:rPr>
        <w:t>a) Cumprir a programação estabelecida;</w:t>
      </w:r>
    </w:p>
    <w:p w14:paraId="0F420E9F" w14:textId="77777777" w:rsidR="00B1761B" w:rsidRPr="00B015EA" w:rsidRDefault="00B1761B" w:rsidP="00BF1BD3">
      <w:pPr>
        <w:autoSpaceDE w:val="0"/>
        <w:autoSpaceDN w:val="0"/>
        <w:adjustRightInd w:val="0"/>
        <w:ind w:left="-567" w:right="-567"/>
        <w:jc w:val="both"/>
        <w:rPr>
          <w:rFonts w:ascii="Arial" w:hAnsi="Arial" w:cs="Arial"/>
        </w:rPr>
      </w:pPr>
      <w:r w:rsidRPr="00B015EA">
        <w:rPr>
          <w:rFonts w:ascii="Arial" w:hAnsi="Arial" w:cs="Arial"/>
        </w:rPr>
        <w:t>b) Elaborar e entregar à INSTITUIÇÃO DE ENSINO, em prazo não superior a 06 (seis) meses, relatórios sobre as atividades do seu estágio na forma e padrões estabelecidos pela Central de Estágios da INSTITUIÇÃO DE ENSINO;</w:t>
      </w:r>
    </w:p>
    <w:p w14:paraId="7437B36A" w14:textId="77777777" w:rsidR="00B1761B" w:rsidRPr="00B015EA" w:rsidRDefault="00B1761B" w:rsidP="00BF1BD3">
      <w:pPr>
        <w:autoSpaceDE w:val="0"/>
        <w:autoSpaceDN w:val="0"/>
        <w:adjustRightInd w:val="0"/>
        <w:ind w:left="-567" w:right="-567"/>
        <w:jc w:val="both"/>
        <w:rPr>
          <w:rFonts w:ascii="Arial" w:hAnsi="Arial" w:cs="Arial"/>
        </w:rPr>
      </w:pPr>
      <w:r w:rsidRPr="00B015EA">
        <w:rPr>
          <w:rFonts w:ascii="Arial" w:hAnsi="Arial" w:cs="Arial"/>
        </w:rPr>
        <w:t>c) Observar as normas internas da UNIDADE CONCEDENTE;</w:t>
      </w:r>
    </w:p>
    <w:p w14:paraId="17EAD88E" w14:textId="77777777" w:rsidR="00B1761B" w:rsidRPr="00B015EA" w:rsidRDefault="00B1761B" w:rsidP="00BF1BD3">
      <w:pPr>
        <w:autoSpaceDE w:val="0"/>
        <w:autoSpaceDN w:val="0"/>
        <w:adjustRightInd w:val="0"/>
        <w:ind w:left="-567" w:right="-567"/>
        <w:jc w:val="both"/>
        <w:rPr>
          <w:rFonts w:ascii="Arial" w:hAnsi="Arial" w:cs="Arial"/>
        </w:rPr>
      </w:pPr>
      <w:r w:rsidRPr="00B015EA">
        <w:rPr>
          <w:rFonts w:ascii="Arial" w:hAnsi="Arial" w:cs="Arial"/>
        </w:rPr>
        <w:t>d) Ressarcir eventuais prejuízos causados à UNIDADE CONCEDENTE.</w:t>
      </w:r>
    </w:p>
    <w:p w14:paraId="27827A8E" w14:textId="77777777" w:rsidR="00B1761B" w:rsidRPr="00B015EA" w:rsidRDefault="00B1761B" w:rsidP="00BF1BD3">
      <w:pPr>
        <w:autoSpaceDE w:val="0"/>
        <w:autoSpaceDN w:val="0"/>
        <w:adjustRightInd w:val="0"/>
        <w:ind w:left="-567" w:right="-567"/>
        <w:jc w:val="both"/>
        <w:rPr>
          <w:rFonts w:ascii="Arial" w:hAnsi="Arial" w:cs="Arial"/>
        </w:rPr>
      </w:pPr>
      <w:r w:rsidRPr="00B015EA">
        <w:rPr>
          <w:rFonts w:ascii="Arial" w:hAnsi="Arial" w:cs="Arial"/>
          <w:b/>
          <w:bCs/>
        </w:rPr>
        <w:t xml:space="preserve">Parágrafo Único: </w:t>
      </w:r>
      <w:r w:rsidRPr="00B015EA">
        <w:rPr>
          <w:rFonts w:ascii="Arial" w:hAnsi="Arial" w:cs="Arial"/>
        </w:rPr>
        <w:t>Poderá o(a) ESTAGIÁRIO(A) inscrever-se e contribuir como segurado facultativo do Regime Geral de Previdência Social.</w:t>
      </w:r>
    </w:p>
    <w:p w14:paraId="53A4718D" w14:textId="77777777" w:rsidR="00B015EA" w:rsidRDefault="00B1761B" w:rsidP="00BF1BD3">
      <w:pPr>
        <w:autoSpaceDE w:val="0"/>
        <w:autoSpaceDN w:val="0"/>
        <w:adjustRightInd w:val="0"/>
        <w:ind w:left="-567" w:right="-567"/>
        <w:jc w:val="both"/>
        <w:rPr>
          <w:rFonts w:ascii="Arial" w:hAnsi="Arial" w:cs="Arial"/>
          <w:b/>
          <w:bCs/>
        </w:rPr>
      </w:pPr>
      <w:r w:rsidRPr="00B015EA">
        <w:rPr>
          <w:rFonts w:ascii="Arial" w:hAnsi="Arial" w:cs="Arial"/>
          <w:b/>
          <w:bCs/>
        </w:rPr>
        <w:t xml:space="preserve">CLÁUSULA TERCEIRA: </w:t>
      </w:r>
      <w:r w:rsidRPr="00B015EA">
        <w:rPr>
          <w:rFonts w:ascii="Arial" w:hAnsi="Arial" w:cs="Arial"/>
        </w:rPr>
        <w:t>Constitui obrigação da UNIDADE CONCEDENTE enviar à INSTITUIÇÃO DE ENSINO relatório de atividades, com periodicidade mínima de 06 (seis) meses.</w:t>
      </w:r>
    </w:p>
    <w:p w14:paraId="66A51180" w14:textId="77777777" w:rsidR="00B1761B" w:rsidRPr="00B015EA" w:rsidRDefault="00B1761B" w:rsidP="00BF1BD3">
      <w:pPr>
        <w:autoSpaceDE w:val="0"/>
        <w:autoSpaceDN w:val="0"/>
        <w:adjustRightInd w:val="0"/>
        <w:ind w:left="-567" w:right="-567"/>
        <w:jc w:val="both"/>
        <w:rPr>
          <w:rFonts w:ascii="Arial" w:hAnsi="Arial" w:cs="Arial"/>
        </w:rPr>
      </w:pPr>
      <w:r w:rsidRPr="00B015EA">
        <w:rPr>
          <w:rFonts w:ascii="Arial" w:hAnsi="Arial" w:cs="Arial"/>
          <w:b/>
          <w:bCs/>
        </w:rPr>
        <w:t xml:space="preserve">CLÁUSULA QUARTA: </w:t>
      </w:r>
      <w:r w:rsidRPr="00B015EA">
        <w:rPr>
          <w:rFonts w:ascii="Arial" w:hAnsi="Arial" w:cs="Arial"/>
        </w:rPr>
        <w:t>A jornada de atividades em estágio deverá compatibilizar-se com o horário escolar do(a) ESTAGIÁRIO(A) e com o horário da UNIDADE CONCEDENTE, respeitando o limite máximo estabelecido na Cláusula Primeira deste Termo, sendo atendido o Parágrafo Segundo do Artigo 10 da Lei nº 11.788/2008, relativamente à redução pela metade da carga horária em período de avaliações de aprendizagem.</w:t>
      </w:r>
    </w:p>
    <w:p w14:paraId="659D4F30" w14:textId="77777777" w:rsidR="00B1761B" w:rsidRPr="00B015EA" w:rsidRDefault="00B1761B" w:rsidP="00BF1BD3">
      <w:pPr>
        <w:autoSpaceDE w:val="0"/>
        <w:autoSpaceDN w:val="0"/>
        <w:adjustRightInd w:val="0"/>
        <w:ind w:left="-567" w:right="-567"/>
        <w:jc w:val="both"/>
        <w:rPr>
          <w:rFonts w:ascii="Arial" w:hAnsi="Arial" w:cs="Arial"/>
          <w:bCs/>
        </w:rPr>
      </w:pPr>
      <w:r w:rsidRPr="00B015EA">
        <w:rPr>
          <w:rFonts w:ascii="Arial" w:hAnsi="Arial" w:cs="Arial"/>
          <w:b/>
        </w:rPr>
        <w:t>CLÁUSULA QUINTA:</w:t>
      </w:r>
      <w:r w:rsidRPr="00B015EA">
        <w:rPr>
          <w:rFonts w:ascii="Arial" w:hAnsi="Arial" w:cs="Arial"/>
        </w:rPr>
        <w:t xml:space="preserve"> </w:t>
      </w:r>
      <w:r w:rsidRPr="00B015EA">
        <w:rPr>
          <w:rFonts w:ascii="Arial" w:hAnsi="Arial" w:cs="Arial"/>
          <w:bCs/>
        </w:rPr>
        <w:t>Conforme disposto pelo Artigo 13 da Lei nº 11.788/2008, é assegurado ao(à) ESTAGIÁGIO(A) gozar período de 30 (trinta) dias de recesso, preferencialmente durante as férias escolares, em caso de estágio com duração igual ou superior a 01 (um) ano.</w:t>
      </w:r>
    </w:p>
    <w:p w14:paraId="5EF3CFA9" w14:textId="77777777" w:rsidR="00B1761B" w:rsidRPr="00B015EA" w:rsidRDefault="00B1761B" w:rsidP="00BF1BD3">
      <w:pPr>
        <w:autoSpaceDE w:val="0"/>
        <w:autoSpaceDN w:val="0"/>
        <w:adjustRightInd w:val="0"/>
        <w:ind w:left="-567" w:right="-567"/>
        <w:jc w:val="both"/>
        <w:rPr>
          <w:rFonts w:ascii="Arial" w:hAnsi="Arial" w:cs="Arial"/>
          <w:bCs/>
        </w:rPr>
      </w:pPr>
      <w:r w:rsidRPr="00B015EA">
        <w:rPr>
          <w:rFonts w:ascii="Arial" w:hAnsi="Arial" w:cs="Arial"/>
          <w:b/>
        </w:rPr>
        <w:t>Parágrafo Primeiro:</w:t>
      </w:r>
      <w:r w:rsidRPr="00B015EA">
        <w:rPr>
          <w:rFonts w:ascii="Arial" w:hAnsi="Arial" w:cs="Arial"/>
        </w:rPr>
        <w:t xml:space="preserve"> </w:t>
      </w:r>
      <w:r w:rsidRPr="00B015EA">
        <w:rPr>
          <w:rFonts w:ascii="Arial" w:hAnsi="Arial" w:cs="Arial"/>
          <w:bCs/>
        </w:rPr>
        <w:t>Em caso de estágio com duração inferior a 01 (um) ano, os dias de recesso serão proporcionais.</w:t>
      </w:r>
    </w:p>
    <w:p w14:paraId="4A725D76" w14:textId="77777777" w:rsidR="00C84588" w:rsidRPr="00B015EA" w:rsidRDefault="00B1761B" w:rsidP="00BF1BD3">
      <w:pPr>
        <w:autoSpaceDE w:val="0"/>
        <w:autoSpaceDN w:val="0"/>
        <w:adjustRightInd w:val="0"/>
        <w:ind w:left="-567" w:right="-567"/>
        <w:jc w:val="both"/>
        <w:rPr>
          <w:rFonts w:ascii="Arial" w:hAnsi="Arial" w:cs="Arial"/>
          <w:bCs/>
        </w:rPr>
      </w:pPr>
      <w:r w:rsidRPr="00B015EA">
        <w:rPr>
          <w:rFonts w:ascii="Arial" w:hAnsi="Arial" w:cs="Arial"/>
          <w:b/>
        </w:rPr>
        <w:t>Parágrafo Segundo:</w:t>
      </w:r>
      <w:r w:rsidRPr="00B015EA">
        <w:rPr>
          <w:rFonts w:ascii="Arial" w:hAnsi="Arial" w:cs="Arial"/>
        </w:rPr>
        <w:t xml:space="preserve"> </w:t>
      </w:r>
      <w:r w:rsidR="00440892" w:rsidRPr="00B015EA">
        <w:rPr>
          <w:rFonts w:ascii="Arial" w:hAnsi="Arial" w:cs="Arial"/>
          <w:bCs/>
        </w:rPr>
        <w:t>O recesso dever</w:t>
      </w:r>
      <w:r w:rsidRPr="00B015EA">
        <w:rPr>
          <w:rFonts w:ascii="Arial" w:hAnsi="Arial" w:cs="Arial"/>
          <w:bCs/>
        </w:rPr>
        <w:t xml:space="preserve">á </w:t>
      </w:r>
      <w:r w:rsidR="00440892" w:rsidRPr="00B015EA">
        <w:rPr>
          <w:rFonts w:ascii="Arial" w:hAnsi="Arial" w:cs="Arial"/>
          <w:bCs/>
        </w:rPr>
        <w:t>ser remunerado quando o ESTAGIÁRIO(A) receber bolsa ou outra forma de contraprestação.</w:t>
      </w:r>
    </w:p>
    <w:p w14:paraId="20785442" w14:textId="77777777" w:rsidR="00B1761B" w:rsidRPr="00B015EA" w:rsidRDefault="00B1761B" w:rsidP="00BF1BD3">
      <w:pPr>
        <w:autoSpaceDE w:val="0"/>
        <w:autoSpaceDN w:val="0"/>
        <w:adjustRightInd w:val="0"/>
        <w:ind w:left="-567" w:right="-567"/>
        <w:jc w:val="both"/>
        <w:rPr>
          <w:rFonts w:ascii="Arial" w:hAnsi="Arial" w:cs="Arial"/>
        </w:rPr>
      </w:pPr>
      <w:r w:rsidRPr="00B015EA">
        <w:rPr>
          <w:rFonts w:ascii="Arial" w:hAnsi="Arial" w:cs="Arial"/>
          <w:b/>
          <w:bCs/>
        </w:rPr>
        <w:t xml:space="preserve">Parágrafo Terceiro: </w:t>
      </w:r>
      <w:r w:rsidRPr="00B015EA">
        <w:rPr>
          <w:rFonts w:ascii="Arial" w:hAnsi="Arial" w:cs="Arial"/>
        </w:rPr>
        <w:t>É responsabilidade da UNIDADE CONCEDENTE aplicar ao(à) ESTAGIÁRIO(A) a legislação relacionada à saúde e segurança no trabalho.</w:t>
      </w:r>
    </w:p>
    <w:p w14:paraId="43451A07" w14:textId="77777777" w:rsidR="00440892" w:rsidRPr="00B015EA" w:rsidRDefault="00B1761B" w:rsidP="00BF1BD3">
      <w:pPr>
        <w:autoSpaceDE w:val="0"/>
        <w:autoSpaceDN w:val="0"/>
        <w:adjustRightInd w:val="0"/>
        <w:ind w:left="-567" w:right="-567"/>
        <w:jc w:val="both"/>
        <w:rPr>
          <w:rFonts w:ascii="Arial" w:hAnsi="Arial" w:cs="Arial"/>
        </w:rPr>
      </w:pPr>
      <w:r w:rsidRPr="00B015EA">
        <w:rPr>
          <w:rFonts w:ascii="Arial" w:hAnsi="Arial" w:cs="Arial"/>
          <w:b/>
          <w:bCs/>
        </w:rPr>
        <w:t xml:space="preserve">CLÁUSULA SEXTA: </w:t>
      </w:r>
      <w:r w:rsidRPr="00B015EA">
        <w:rPr>
          <w:rFonts w:ascii="Arial" w:hAnsi="Arial" w:cs="Arial"/>
        </w:rPr>
        <w:t>O Plano de Atividades do(a) ESTAGIÁRIO(A), elaborado por este(a), UNIDADE CONCEDENTE e INSTITUIÇÃO DE ENSINO, será incorporado ao presente TERMO DE COMPROMISSO.</w:t>
      </w:r>
    </w:p>
    <w:p w14:paraId="4D046545" w14:textId="77777777" w:rsidR="00B1761B" w:rsidRPr="00B015EA" w:rsidRDefault="00B1761B" w:rsidP="00BF1BD3">
      <w:pPr>
        <w:autoSpaceDE w:val="0"/>
        <w:autoSpaceDN w:val="0"/>
        <w:adjustRightInd w:val="0"/>
        <w:ind w:left="-567" w:right="-567"/>
        <w:jc w:val="both"/>
        <w:rPr>
          <w:rFonts w:ascii="Arial" w:hAnsi="Arial" w:cs="Arial"/>
        </w:rPr>
      </w:pPr>
      <w:r w:rsidRPr="00B015EA">
        <w:rPr>
          <w:rFonts w:ascii="Arial" w:hAnsi="Arial" w:cs="Arial"/>
          <w:b/>
          <w:bCs/>
        </w:rPr>
        <w:t xml:space="preserve">CLÁUSULA SÉTIMA: </w:t>
      </w:r>
      <w:r w:rsidRPr="00B015EA">
        <w:rPr>
          <w:rFonts w:ascii="Arial" w:hAnsi="Arial" w:cs="Arial"/>
        </w:rPr>
        <w:t>Este TERMO DE COMPROMISSO poderá ser denunciado a qualquer tempo, unilateralmente, mediante comunicação escrita, feita com 5 (cinco) dias de antecedência.</w:t>
      </w:r>
    </w:p>
    <w:p w14:paraId="3CADE308" w14:textId="77777777" w:rsidR="00B1761B" w:rsidRPr="00B015EA" w:rsidRDefault="00B1761B" w:rsidP="00BF1BD3">
      <w:pPr>
        <w:autoSpaceDE w:val="0"/>
        <w:autoSpaceDN w:val="0"/>
        <w:adjustRightInd w:val="0"/>
        <w:ind w:left="-567" w:right="-567"/>
        <w:jc w:val="both"/>
        <w:rPr>
          <w:rFonts w:ascii="Arial" w:hAnsi="Arial" w:cs="Arial"/>
        </w:rPr>
      </w:pPr>
      <w:r w:rsidRPr="00B015EA">
        <w:rPr>
          <w:rFonts w:ascii="Arial" w:hAnsi="Arial" w:cs="Arial"/>
          <w:b/>
          <w:bCs/>
        </w:rPr>
        <w:lastRenderedPageBreak/>
        <w:t xml:space="preserve">CLÁUSULA OITAVA: </w:t>
      </w:r>
      <w:r w:rsidRPr="00B015EA">
        <w:rPr>
          <w:rFonts w:ascii="Arial" w:hAnsi="Arial" w:cs="Arial"/>
        </w:rPr>
        <w:t>Constituem motivos para cessação automática da vigência do presente TERMO DE COMPROMISSO:</w:t>
      </w:r>
    </w:p>
    <w:p w14:paraId="75EB7103" w14:textId="77777777" w:rsidR="00B1761B" w:rsidRPr="00B015EA" w:rsidRDefault="00B1761B" w:rsidP="00BF1BD3">
      <w:pPr>
        <w:autoSpaceDE w:val="0"/>
        <w:autoSpaceDN w:val="0"/>
        <w:adjustRightInd w:val="0"/>
        <w:ind w:left="-567" w:right="-567"/>
        <w:jc w:val="both"/>
        <w:rPr>
          <w:rFonts w:ascii="Arial" w:hAnsi="Arial" w:cs="Arial"/>
        </w:rPr>
      </w:pPr>
      <w:r w:rsidRPr="00B015EA">
        <w:rPr>
          <w:rFonts w:ascii="Arial" w:hAnsi="Arial" w:cs="Arial"/>
        </w:rPr>
        <w:t>a) A conclusão ou abandono do curso e ou trancamento da matrícula, bem como a transferência para outra instituição de ensino;</w:t>
      </w:r>
    </w:p>
    <w:p w14:paraId="645B6863" w14:textId="77777777" w:rsidR="00B1761B" w:rsidRPr="00B015EA" w:rsidRDefault="00B1761B" w:rsidP="00BF1BD3">
      <w:pPr>
        <w:autoSpaceDE w:val="0"/>
        <w:autoSpaceDN w:val="0"/>
        <w:adjustRightInd w:val="0"/>
        <w:ind w:left="-567" w:right="-567"/>
        <w:jc w:val="both"/>
        <w:rPr>
          <w:rFonts w:ascii="Arial" w:hAnsi="Arial" w:cs="Arial"/>
        </w:rPr>
      </w:pPr>
      <w:r w:rsidRPr="00B015EA">
        <w:rPr>
          <w:rFonts w:ascii="Arial" w:hAnsi="Arial" w:cs="Arial"/>
        </w:rPr>
        <w:t>b) O não cumprimento do convencionado neste TERMO DE COMPROMISSO;</w:t>
      </w:r>
    </w:p>
    <w:p w14:paraId="21C0982D" w14:textId="77777777" w:rsidR="00B1761B" w:rsidRPr="00B015EA" w:rsidRDefault="00B1761B" w:rsidP="00BF1BD3">
      <w:pPr>
        <w:autoSpaceDE w:val="0"/>
        <w:autoSpaceDN w:val="0"/>
        <w:adjustRightInd w:val="0"/>
        <w:ind w:left="-567" w:right="-567"/>
        <w:jc w:val="both"/>
        <w:rPr>
          <w:rFonts w:ascii="Arial" w:hAnsi="Arial" w:cs="Arial"/>
        </w:rPr>
      </w:pPr>
      <w:r w:rsidRPr="00B015EA">
        <w:rPr>
          <w:rFonts w:ascii="Arial" w:hAnsi="Arial" w:cs="Arial"/>
        </w:rPr>
        <w:t>c) A denúncia do Convênio de Concessão de Estágios pela UNIDADE</w:t>
      </w:r>
    </w:p>
    <w:p w14:paraId="749AB3A3" w14:textId="77777777" w:rsidR="00B1761B" w:rsidRPr="00B015EA" w:rsidRDefault="00B1761B" w:rsidP="00BF1BD3">
      <w:pPr>
        <w:autoSpaceDE w:val="0"/>
        <w:autoSpaceDN w:val="0"/>
        <w:adjustRightInd w:val="0"/>
        <w:ind w:left="-567" w:right="-567"/>
        <w:jc w:val="both"/>
        <w:rPr>
          <w:rFonts w:ascii="Arial" w:hAnsi="Arial" w:cs="Arial"/>
        </w:rPr>
      </w:pPr>
      <w:r w:rsidRPr="00B015EA">
        <w:rPr>
          <w:rFonts w:ascii="Arial" w:hAnsi="Arial" w:cs="Arial"/>
        </w:rPr>
        <w:t>CONCEDENTE;</w:t>
      </w:r>
    </w:p>
    <w:p w14:paraId="6DEA6461" w14:textId="77777777" w:rsidR="00B1761B" w:rsidRPr="00B015EA" w:rsidRDefault="00B1761B" w:rsidP="00BF1BD3">
      <w:pPr>
        <w:autoSpaceDE w:val="0"/>
        <w:autoSpaceDN w:val="0"/>
        <w:adjustRightInd w:val="0"/>
        <w:ind w:left="-567" w:right="-567"/>
        <w:jc w:val="both"/>
        <w:rPr>
          <w:rFonts w:ascii="Arial" w:hAnsi="Arial" w:cs="Arial"/>
        </w:rPr>
      </w:pPr>
      <w:r w:rsidRPr="00B015EA">
        <w:rPr>
          <w:rFonts w:ascii="Arial" w:hAnsi="Arial" w:cs="Arial"/>
          <w:b/>
          <w:bCs/>
        </w:rPr>
        <w:t xml:space="preserve">CLÁUSULA NONA: </w:t>
      </w:r>
      <w:r w:rsidRPr="00B015EA">
        <w:rPr>
          <w:rFonts w:ascii="Arial" w:hAnsi="Arial" w:cs="Arial"/>
        </w:rPr>
        <w:t>Nos termos do Artigo 3º da Lei nº 11.788/2008 o(a)</w:t>
      </w:r>
      <w:r w:rsidR="00095220" w:rsidRPr="00B015EA">
        <w:rPr>
          <w:rFonts w:ascii="Arial" w:hAnsi="Arial" w:cs="Arial"/>
        </w:rPr>
        <w:t xml:space="preserve"> </w:t>
      </w:r>
      <w:r w:rsidRPr="00B015EA">
        <w:rPr>
          <w:rFonts w:ascii="Arial" w:hAnsi="Arial" w:cs="Arial"/>
        </w:rPr>
        <w:t>ESTAGIÁRIO(A) não terá vínculo empregatício com a UNIDADE CONCEDENTE para quaisquer efeitos.</w:t>
      </w:r>
    </w:p>
    <w:p w14:paraId="5419DA4B" w14:textId="77777777" w:rsidR="00B1761B" w:rsidRDefault="00095220" w:rsidP="00BF1BD3">
      <w:pPr>
        <w:autoSpaceDE w:val="0"/>
        <w:autoSpaceDN w:val="0"/>
        <w:adjustRightInd w:val="0"/>
        <w:ind w:left="-567" w:right="-567"/>
        <w:jc w:val="both"/>
        <w:rPr>
          <w:rFonts w:ascii="Arial" w:hAnsi="Arial" w:cs="Arial"/>
        </w:rPr>
      </w:pPr>
      <w:r w:rsidRPr="00B015EA">
        <w:rPr>
          <w:rFonts w:ascii="Arial" w:hAnsi="Arial" w:cs="Arial"/>
          <w:b/>
          <w:bCs/>
        </w:rPr>
        <w:t>CLÁUSULA DÉCIMA</w:t>
      </w:r>
      <w:r w:rsidR="00B1761B" w:rsidRPr="00B015EA">
        <w:rPr>
          <w:rFonts w:ascii="Arial" w:hAnsi="Arial" w:cs="Arial"/>
          <w:b/>
          <w:bCs/>
        </w:rPr>
        <w:t xml:space="preserve">: </w:t>
      </w:r>
      <w:r w:rsidR="00A7650E" w:rsidRPr="00B015EA">
        <w:rPr>
          <w:rFonts w:ascii="Arial" w:hAnsi="Arial" w:cs="Arial"/>
        </w:rPr>
        <w:t xml:space="preserve">Será contratado pelo PROPET apólice de seguro em favor do estagiário(a) junto a MONGERAL S/A, conforme apólice Nº </w:t>
      </w:r>
      <w:r w:rsidR="00432DF4">
        <w:rPr>
          <w:rFonts w:ascii="Arial" w:hAnsi="Arial" w:cs="Arial"/>
        </w:rPr>
        <w:t>93204069</w:t>
      </w:r>
      <w:r w:rsidR="00A7650E" w:rsidRPr="00B015EA">
        <w:rPr>
          <w:rFonts w:ascii="Arial" w:hAnsi="Arial" w:cs="Arial"/>
        </w:rPr>
        <w:t xml:space="preserve">. </w:t>
      </w:r>
    </w:p>
    <w:p w14:paraId="7ED84F3A" w14:textId="77777777" w:rsidR="002845C7" w:rsidRDefault="002845C7" w:rsidP="00BF1BD3">
      <w:pPr>
        <w:autoSpaceDE w:val="0"/>
        <w:autoSpaceDN w:val="0"/>
        <w:adjustRightInd w:val="0"/>
        <w:ind w:left="-567" w:right="-567"/>
        <w:jc w:val="both"/>
        <w:rPr>
          <w:rFonts w:ascii="Arial" w:hAnsi="Arial" w:cs="Arial"/>
        </w:rPr>
      </w:pPr>
    </w:p>
    <w:p w14:paraId="4B64580F" w14:textId="77777777" w:rsidR="002845C7" w:rsidRPr="002845C7" w:rsidRDefault="002845C7" w:rsidP="002845C7">
      <w:pPr>
        <w:autoSpaceDE w:val="0"/>
        <w:autoSpaceDN w:val="0"/>
        <w:adjustRightInd w:val="0"/>
        <w:ind w:left="-567" w:right="-567"/>
        <w:jc w:val="both"/>
        <w:rPr>
          <w:rFonts w:ascii="Arial" w:hAnsi="Arial" w:cs="Arial"/>
        </w:rPr>
      </w:pPr>
      <w:r w:rsidRPr="002845C7">
        <w:rPr>
          <w:rFonts w:ascii="Arial" w:hAnsi="Arial" w:cs="Arial"/>
          <w:b/>
        </w:rPr>
        <w:t>CLÁUSULA DÉCIMA PRIMEIRA - DO DEVER DE PROTEÇÃO DE DADOS</w:t>
      </w:r>
      <w:r w:rsidRPr="002845C7">
        <w:rPr>
          <w:rFonts w:ascii="Arial" w:hAnsi="Arial" w:cs="Arial"/>
        </w:rPr>
        <w:t xml:space="preserve"> - No desenvolvimento de quaisquer atividades relacionadas com a execução das obrigações previstas no escopo deste TCE, as Partes observarão integralmente o regime legal da proteção de dados pessoais, imposto pela Lei Geral de Proteção de Dados (Lei nº 13.709/18 - LGPD), e empregarão, no tratamento que se fizer necessário, os melhores esforços para: </w:t>
      </w:r>
    </w:p>
    <w:p w14:paraId="6393182E" w14:textId="77777777" w:rsidR="002845C7" w:rsidRPr="002845C7" w:rsidRDefault="002845C7" w:rsidP="002845C7">
      <w:pPr>
        <w:autoSpaceDE w:val="0"/>
        <w:autoSpaceDN w:val="0"/>
        <w:adjustRightInd w:val="0"/>
        <w:ind w:left="-567" w:right="-567"/>
        <w:jc w:val="both"/>
        <w:rPr>
          <w:rFonts w:ascii="Arial" w:hAnsi="Arial" w:cs="Arial"/>
        </w:rPr>
      </w:pPr>
      <w:r w:rsidRPr="002845C7">
        <w:rPr>
          <w:rFonts w:ascii="Arial" w:hAnsi="Arial" w:cs="Arial"/>
        </w:rPr>
        <w:t xml:space="preserve">I – Prestar os serviços de forma consistente com o disposto neste TCE e com os melhores padrões de mercado, utilizando pessoal qualificado e as melhores práticas correlatas à prevenção de riscos e fraudes, segurança da informação, arquitetura de sistemas, infraestrutura de TI, privacidade e proteção de dados pessoais; </w:t>
      </w:r>
    </w:p>
    <w:p w14:paraId="1D1389A9" w14:textId="77777777" w:rsidR="002845C7" w:rsidRPr="002845C7" w:rsidRDefault="002845C7" w:rsidP="002845C7">
      <w:pPr>
        <w:autoSpaceDE w:val="0"/>
        <w:autoSpaceDN w:val="0"/>
        <w:adjustRightInd w:val="0"/>
        <w:ind w:left="-567" w:right="-567"/>
        <w:jc w:val="both"/>
        <w:rPr>
          <w:rFonts w:ascii="Arial" w:hAnsi="Arial" w:cs="Arial"/>
        </w:rPr>
      </w:pPr>
      <w:r w:rsidRPr="002845C7">
        <w:rPr>
          <w:rFonts w:ascii="Arial" w:hAnsi="Arial" w:cs="Arial"/>
        </w:rPr>
        <w:t xml:space="preserve">II – Tratar e usar os dados pessoais nos termos da legislação aplicável, em especial recolhendo, registando, organizando, conservando, consultando ou transmitindo, apenas e somente nos casos em que o seu titular tenha dado o consentimento livre, informado e inequívoco, à exceção das outras hipóteses legais que autorizam o tratamento; </w:t>
      </w:r>
    </w:p>
    <w:p w14:paraId="1194CFEB" w14:textId="77777777" w:rsidR="002845C7" w:rsidRPr="002845C7" w:rsidRDefault="002845C7" w:rsidP="002845C7">
      <w:pPr>
        <w:autoSpaceDE w:val="0"/>
        <w:autoSpaceDN w:val="0"/>
        <w:adjustRightInd w:val="0"/>
        <w:ind w:left="-567" w:right="-567"/>
        <w:jc w:val="both"/>
        <w:rPr>
          <w:rFonts w:ascii="Arial" w:hAnsi="Arial" w:cs="Arial"/>
        </w:rPr>
      </w:pPr>
      <w:r w:rsidRPr="002845C7">
        <w:rPr>
          <w:rFonts w:ascii="Arial" w:hAnsi="Arial" w:cs="Arial"/>
        </w:rPr>
        <w:t xml:space="preserve">III – Tratar os dados de modo compatível com as finalidades e situações concretas legítimas para os quais tenham sido coletados; </w:t>
      </w:r>
    </w:p>
    <w:p w14:paraId="14F934B4" w14:textId="77777777" w:rsidR="002845C7" w:rsidRPr="002845C7" w:rsidRDefault="002845C7" w:rsidP="002845C7">
      <w:pPr>
        <w:autoSpaceDE w:val="0"/>
        <w:autoSpaceDN w:val="0"/>
        <w:adjustRightInd w:val="0"/>
        <w:ind w:left="-567" w:right="-567"/>
        <w:jc w:val="both"/>
        <w:rPr>
          <w:rFonts w:ascii="Arial" w:hAnsi="Arial" w:cs="Arial"/>
        </w:rPr>
      </w:pPr>
      <w:r w:rsidRPr="002845C7">
        <w:rPr>
          <w:rFonts w:ascii="Arial" w:hAnsi="Arial" w:cs="Arial"/>
        </w:rPr>
        <w:t xml:space="preserve">IV – Conservar os dados apenas durante o período necessário à consecução das finalidades do tratamento, garantindo a sua confidencialidade e proteção através de meios técnicos razoáveis; </w:t>
      </w:r>
    </w:p>
    <w:p w14:paraId="3767980F" w14:textId="77777777" w:rsidR="002845C7" w:rsidRPr="002845C7" w:rsidRDefault="002845C7" w:rsidP="002845C7">
      <w:pPr>
        <w:autoSpaceDE w:val="0"/>
        <w:autoSpaceDN w:val="0"/>
        <w:adjustRightInd w:val="0"/>
        <w:ind w:left="-567" w:right="-567"/>
        <w:jc w:val="both"/>
        <w:rPr>
          <w:rFonts w:ascii="Arial" w:hAnsi="Arial" w:cs="Arial"/>
        </w:rPr>
      </w:pPr>
      <w:r w:rsidRPr="002845C7">
        <w:rPr>
          <w:rFonts w:ascii="Arial" w:hAnsi="Arial" w:cs="Arial"/>
        </w:rPr>
        <w:t xml:space="preserve">V – Informar imediatamente, em prazo não superior a 24 (vinte e quatro) horas, à outra Parte, devendo prestar toda a colaboração necessária a qualquer investigação que venha a ser realizada, caso exista alguma violação às leis de privacidade e proteção de dados; </w:t>
      </w:r>
    </w:p>
    <w:p w14:paraId="1C4159E8" w14:textId="77777777" w:rsidR="002845C7" w:rsidRPr="002845C7" w:rsidRDefault="002845C7" w:rsidP="002845C7">
      <w:pPr>
        <w:autoSpaceDE w:val="0"/>
        <w:autoSpaceDN w:val="0"/>
        <w:adjustRightInd w:val="0"/>
        <w:ind w:left="-567" w:right="-567"/>
        <w:jc w:val="both"/>
        <w:rPr>
          <w:rFonts w:ascii="Arial" w:hAnsi="Arial" w:cs="Arial"/>
        </w:rPr>
      </w:pPr>
      <w:r w:rsidRPr="002845C7">
        <w:rPr>
          <w:rFonts w:ascii="Arial" w:hAnsi="Arial" w:cs="Arial"/>
        </w:rPr>
        <w:t xml:space="preserve">VI – Garantir o exercício, pelos titulares, dos respetivos direitos de informação, acesso e oposição; e </w:t>
      </w:r>
    </w:p>
    <w:p w14:paraId="1222E6AF" w14:textId="77777777" w:rsidR="002845C7" w:rsidRPr="002845C7" w:rsidRDefault="002845C7" w:rsidP="002845C7">
      <w:pPr>
        <w:autoSpaceDE w:val="0"/>
        <w:autoSpaceDN w:val="0"/>
        <w:adjustRightInd w:val="0"/>
        <w:ind w:left="-567" w:right="-567"/>
        <w:jc w:val="both"/>
        <w:rPr>
          <w:rFonts w:ascii="Arial" w:hAnsi="Arial" w:cs="Arial"/>
        </w:rPr>
      </w:pPr>
      <w:r w:rsidRPr="002845C7">
        <w:rPr>
          <w:rFonts w:ascii="Arial" w:hAnsi="Arial" w:cs="Arial"/>
        </w:rPr>
        <w:t xml:space="preserve">VII – Assegurar que os respectivos colaboradores ou terceiros, que venham a ter acesso a dados pessoais, no contexto do TCE, cumprem as disposições legais aplicáveis em matéria de privacidade e proteção de dados pessoais. </w:t>
      </w:r>
    </w:p>
    <w:p w14:paraId="5FF89366" w14:textId="77777777" w:rsidR="002845C7" w:rsidRPr="002845C7" w:rsidRDefault="002845C7" w:rsidP="002845C7">
      <w:pPr>
        <w:autoSpaceDE w:val="0"/>
        <w:autoSpaceDN w:val="0"/>
        <w:adjustRightInd w:val="0"/>
        <w:ind w:left="-567" w:right="-567"/>
        <w:jc w:val="both"/>
        <w:rPr>
          <w:rFonts w:ascii="Arial" w:hAnsi="Arial" w:cs="Arial"/>
        </w:rPr>
      </w:pPr>
    </w:p>
    <w:p w14:paraId="5E3BA95D" w14:textId="77777777" w:rsidR="002845C7" w:rsidRPr="002845C7" w:rsidRDefault="002845C7" w:rsidP="002845C7">
      <w:pPr>
        <w:autoSpaceDE w:val="0"/>
        <w:autoSpaceDN w:val="0"/>
        <w:adjustRightInd w:val="0"/>
        <w:ind w:left="-567" w:right="-567"/>
        <w:jc w:val="both"/>
        <w:rPr>
          <w:rFonts w:ascii="Arial" w:hAnsi="Arial" w:cs="Arial"/>
        </w:rPr>
      </w:pPr>
      <w:r w:rsidRPr="002845C7">
        <w:rPr>
          <w:rFonts w:ascii="Arial" w:hAnsi="Arial" w:cs="Arial"/>
        </w:rPr>
        <w:t xml:space="preserve">§1º. No escopo deste TCE as Partes, declaram e garantem que: </w:t>
      </w:r>
    </w:p>
    <w:p w14:paraId="31DD318C" w14:textId="77777777" w:rsidR="002845C7" w:rsidRPr="002845C7" w:rsidRDefault="002845C7" w:rsidP="002845C7">
      <w:pPr>
        <w:autoSpaceDE w:val="0"/>
        <w:autoSpaceDN w:val="0"/>
        <w:adjustRightInd w:val="0"/>
        <w:ind w:left="-567" w:right="-567"/>
        <w:jc w:val="both"/>
        <w:rPr>
          <w:rFonts w:ascii="Arial" w:hAnsi="Arial" w:cs="Arial"/>
        </w:rPr>
      </w:pPr>
      <w:r w:rsidRPr="002845C7">
        <w:rPr>
          <w:rFonts w:ascii="Arial" w:hAnsi="Arial" w:cs="Arial"/>
        </w:rPr>
        <w:t xml:space="preserve">a) cumprem integralmente as obrigações da legislação de proteção de dados; </w:t>
      </w:r>
    </w:p>
    <w:p w14:paraId="0DC29CC2" w14:textId="77777777" w:rsidR="002845C7" w:rsidRPr="002845C7" w:rsidRDefault="002845C7" w:rsidP="002845C7">
      <w:pPr>
        <w:autoSpaceDE w:val="0"/>
        <w:autoSpaceDN w:val="0"/>
        <w:adjustRightInd w:val="0"/>
        <w:ind w:left="-567" w:right="-567"/>
        <w:jc w:val="both"/>
        <w:rPr>
          <w:rFonts w:ascii="Arial" w:hAnsi="Arial" w:cs="Arial"/>
        </w:rPr>
      </w:pPr>
      <w:r w:rsidRPr="002845C7">
        <w:rPr>
          <w:rFonts w:ascii="Arial" w:hAnsi="Arial" w:cs="Arial"/>
        </w:rPr>
        <w:t xml:space="preserve">b) seguirão de forma fiel e tempestiva todas as instruções lícitas que a outra parte indicar para fins de preservação da privacidade dos dados tratados por ocasião deste TCE; </w:t>
      </w:r>
    </w:p>
    <w:p w14:paraId="7E046A3B" w14:textId="77777777" w:rsidR="002845C7" w:rsidRPr="002845C7" w:rsidRDefault="002845C7" w:rsidP="002845C7">
      <w:pPr>
        <w:autoSpaceDE w:val="0"/>
        <w:autoSpaceDN w:val="0"/>
        <w:adjustRightInd w:val="0"/>
        <w:ind w:left="-567" w:right="-567"/>
        <w:jc w:val="both"/>
        <w:rPr>
          <w:rFonts w:ascii="Arial" w:hAnsi="Arial" w:cs="Arial"/>
        </w:rPr>
      </w:pPr>
      <w:r w:rsidRPr="002845C7">
        <w:rPr>
          <w:rFonts w:ascii="Arial" w:hAnsi="Arial" w:cs="Arial"/>
        </w:rPr>
        <w:t xml:space="preserve">c) adotam medidas de segurança compatíveis e adequadas às suas atividades e ao cumprimento das obrigações aqui previstas; </w:t>
      </w:r>
    </w:p>
    <w:p w14:paraId="0A6C5CA3" w14:textId="77777777" w:rsidR="002845C7" w:rsidRPr="002845C7" w:rsidRDefault="002845C7" w:rsidP="002845C7">
      <w:pPr>
        <w:autoSpaceDE w:val="0"/>
        <w:autoSpaceDN w:val="0"/>
        <w:adjustRightInd w:val="0"/>
        <w:ind w:left="-567" w:right="-567"/>
        <w:jc w:val="both"/>
        <w:rPr>
          <w:rFonts w:ascii="Arial" w:hAnsi="Arial" w:cs="Arial"/>
        </w:rPr>
      </w:pPr>
      <w:r w:rsidRPr="002845C7">
        <w:rPr>
          <w:rFonts w:ascii="Arial" w:hAnsi="Arial" w:cs="Arial"/>
        </w:rPr>
        <w:t>d) não desvirtuarão a finalidade para a qual os dados serão coletados e tratados;</w:t>
      </w:r>
    </w:p>
    <w:p w14:paraId="7A2A8EC9" w14:textId="77777777" w:rsidR="002845C7" w:rsidRPr="002845C7" w:rsidRDefault="002845C7" w:rsidP="002845C7">
      <w:pPr>
        <w:autoSpaceDE w:val="0"/>
        <w:autoSpaceDN w:val="0"/>
        <w:adjustRightInd w:val="0"/>
        <w:ind w:left="-567" w:right="-567"/>
        <w:jc w:val="both"/>
        <w:rPr>
          <w:rFonts w:ascii="Arial" w:hAnsi="Arial" w:cs="Arial"/>
        </w:rPr>
      </w:pPr>
      <w:r w:rsidRPr="002845C7">
        <w:rPr>
          <w:rFonts w:ascii="Arial" w:hAnsi="Arial" w:cs="Arial"/>
        </w:rPr>
        <w:t>e) não os comercializarão ou extrairão qualquer benefício a partir da utilização;</w:t>
      </w:r>
    </w:p>
    <w:p w14:paraId="4DB4B05A" w14:textId="77777777" w:rsidR="002845C7" w:rsidRPr="002845C7" w:rsidRDefault="002845C7" w:rsidP="002845C7">
      <w:pPr>
        <w:autoSpaceDE w:val="0"/>
        <w:autoSpaceDN w:val="0"/>
        <w:adjustRightInd w:val="0"/>
        <w:ind w:left="-567" w:right="-567"/>
        <w:jc w:val="both"/>
        <w:rPr>
          <w:rFonts w:ascii="Arial" w:hAnsi="Arial" w:cs="Arial"/>
        </w:rPr>
      </w:pPr>
      <w:r w:rsidRPr="002845C7">
        <w:rPr>
          <w:rFonts w:ascii="Arial" w:hAnsi="Arial" w:cs="Arial"/>
        </w:rPr>
        <w:t xml:space="preserve">f) acrescentarão, de forma expressa, aos termos das políticas internas de privacidade e proteção de dados que possuem. </w:t>
      </w:r>
    </w:p>
    <w:p w14:paraId="27DE45F0" w14:textId="77777777" w:rsidR="002845C7" w:rsidRPr="002845C7" w:rsidRDefault="002845C7" w:rsidP="002845C7">
      <w:pPr>
        <w:autoSpaceDE w:val="0"/>
        <w:autoSpaceDN w:val="0"/>
        <w:adjustRightInd w:val="0"/>
        <w:ind w:left="-567" w:right="-567"/>
        <w:jc w:val="both"/>
        <w:rPr>
          <w:rFonts w:ascii="Arial" w:hAnsi="Arial" w:cs="Arial"/>
        </w:rPr>
      </w:pPr>
    </w:p>
    <w:p w14:paraId="152DC87B" w14:textId="77777777" w:rsidR="002845C7" w:rsidRPr="002845C7" w:rsidRDefault="002845C7" w:rsidP="002845C7">
      <w:pPr>
        <w:autoSpaceDE w:val="0"/>
        <w:autoSpaceDN w:val="0"/>
        <w:adjustRightInd w:val="0"/>
        <w:ind w:left="-567" w:right="-567"/>
        <w:jc w:val="both"/>
        <w:rPr>
          <w:rFonts w:ascii="Arial" w:hAnsi="Arial" w:cs="Arial"/>
        </w:rPr>
      </w:pPr>
      <w:r w:rsidRPr="002845C7">
        <w:rPr>
          <w:rFonts w:ascii="Arial" w:hAnsi="Arial" w:cs="Arial"/>
        </w:rPr>
        <w:t xml:space="preserve">§2º. Os dados oriundos desse TCE não poderão ser terceirizados ou compartilhados com terceiros sem o consentimento expresso, informado e inequívoco das partes. </w:t>
      </w:r>
    </w:p>
    <w:p w14:paraId="1870C451" w14:textId="77777777" w:rsidR="002845C7" w:rsidRPr="002845C7" w:rsidRDefault="002845C7" w:rsidP="002845C7">
      <w:pPr>
        <w:autoSpaceDE w:val="0"/>
        <w:autoSpaceDN w:val="0"/>
        <w:adjustRightInd w:val="0"/>
        <w:ind w:left="-567" w:right="-567"/>
        <w:jc w:val="both"/>
        <w:rPr>
          <w:rFonts w:ascii="Arial" w:hAnsi="Arial" w:cs="Arial"/>
        </w:rPr>
      </w:pPr>
    </w:p>
    <w:p w14:paraId="392822A8" w14:textId="77777777" w:rsidR="002845C7" w:rsidRPr="002845C7" w:rsidRDefault="002845C7" w:rsidP="002845C7">
      <w:pPr>
        <w:autoSpaceDE w:val="0"/>
        <w:autoSpaceDN w:val="0"/>
        <w:adjustRightInd w:val="0"/>
        <w:ind w:left="-567" w:right="-567"/>
        <w:jc w:val="both"/>
        <w:rPr>
          <w:rFonts w:ascii="Arial" w:hAnsi="Arial" w:cs="Arial"/>
        </w:rPr>
      </w:pPr>
      <w:r w:rsidRPr="002845C7">
        <w:rPr>
          <w:rFonts w:ascii="Arial" w:hAnsi="Arial" w:cs="Arial"/>
        </w:rPr>
        <w:t>§3º. Caso uma das partes (ou terceiros), agindo em seu nome e estando legítima e formalmente autorizada, cause dano patrimonial, moral, individual ou coletivo em razão do exercício de atividade de tratamento de dados pessoais decorrente deste TCE, será obrigada a repará-lo integralmente (perdas e danos), sem prejuízo da restituição da multa por infração aplicada por órgãos fiscalizadores.</w:t>
      </w:r>
    </w:p>
    <w:p w14:paraId="53C64898" w14:textId="77777777" w:rsidR="002845C7" w:rsidRPr="002845C7" w:rsidRDefault="002845C7" w:rsidP="002845C7">
      <w:pPr>
        <w:autoSpaceDE w:val="0"/>
        <w:autoSpaceDN w:val="0"/>
        <w:adjustRightInd w:val="0"/>
        <w:ind w:left="-567" w:right="-567"/>
        <w:jc w:val="both"/>
        <w:rPr>
          <w:rFonts w:ascii="Arial" w:hAnsi="Arial" w:cs="Arial"/>
        </w:rPr>
      </w:pPr>
    </w:p>
    <w:p w14:paraId="78DBC695" w14:textId="77777777" w:rsidR="002845C7" w:rsidRPr="002845C7" w:rsidRDefault="002845C7" w:rsidP="002845C7">
      <w:pPr>
        <w:autoSpaceDE w:val="0"/>
        <w:autoSpaceDN w:val="0"/>
        <w:adjustRightInd w:val="0"/>
        <w:ind w:left="-567" w:right="-567"/>
        <w:jc w:val="both"/>
        <w:rPr>
          <w:rFonts w:ascii="Arial" w:hAnsi="Arial" w:cs="Arial"/>
        </w:rPr>
      </w:pPr>
      <w:r w:rsidRPr="002845C7">
        <w:rPr>
          <w:rFonts w:ascii="Arial" w:hAnsi="Arial" w:cs="Arial"/>
        </w:rPr>
        <w:t>§4º. Fica autorizada a fiscalização, entre as partes e seus respectivos Encarregados de Dados, em relação ao tratamento dos dados compartilhados.</w:t>
      </w:r>
    </w:p>
    <w:p w14:paraId="225E3A64" w14:textId="77777777" w:rsidR="002845C7" w:rsidRPr="002845C7" w:rsidRDefault="002845C7" w:rsidP="002845C7">
      <w:pPr>
        <w:autoSpaceDE w:val="0"/>
        <w:autoSpaceDN w:val="0"/>
        <w:adjustRightInd w:val="0"/>
        <w:ind w:left="-567" w:right="-567"/>
        <w:jc w:val="both"/>
        <w:rPr>
          <w:rFonts w:ascii="Arial" w:hAnsi="Arial" w:cs="Arial"/>
        </w:rPr>
      </w:pPr>
    </w:p>
    <w:p w14:paraId="13F2D656" w14:textId="77777777" w:rsidR="002845C7" w:rsidRPr="002845C7" w:rsidRDefault="002845C7" w:rsidP="002845C7">
      <w:pPr>
        <w:autoSpaceDE w:val="0"/>
        <w:autoSpaceDN w:val="0"/>
        <w:adjustRightInd w:val="0"/>
        <w:ind w:left="-567" w:right="-567"/>
        <w:jc w:val="both"/>
        <w:rPr>
          <w:rFonts w:ascii="Arial" w:hAnsi="Arial" w:cs="Arial"/>
        </w:rPr>
      </w:pPr>
      <w:r w:rsidRPr="002845C7">
        <w:rPr>
          <w:rFonts w:ascii="Arial" w:hAnsi="Arial" w:cs="Arial"/>
        </w:rPr>
        <w:lastRenderedPageBreak/>
        <w:t>§5º. Após o término deste TCE por qualquer motivo, as partes se comprometem a excluir imediatamente todos os dados pessoais tratados, exceto se a manutenção de parte deles for necessária para cumprimento de norma legal ou regulatória e somente na extensão determinada pela norma.</w:t>
      </w:r>
    </w:p>
    <w:p w14:paraId="66156A12" w14:textId="77777777" w:rsidR="002845C7" w:rsidRPr="002845C7" w:rsidRDefault="002845C7" w:rsidP="002845C7">
      <w:pPr>
        <w:autoSpaceDE w:val="0"/>
        <w:autoSpaceDN w:val="0"/>
        <w:adjustRightInd w:val="0"/>
        <w:ind w:left="-567" w:right="-567"/>
        <w:jc w:val="both"/>
        <w:rPr>
          <w:rFonts w:ascii="Arial" w:hAnsi="Arial" w:cs="Arial"/>
        </w:rPr>
      </w:pPr>
    </w:p>
    <w:p w14:paraId="5E9323A8" w14:textId="77777777" w:rsidR="002845C7" w:rsidRPr="00B015EA" w:rsidRDefault="002845C7" w:rsidP="000615CE">
      <w:pPr>
        <w:autoSpaceDE w:val="0"/>
        <w:autoSpaceDN w:val="0"/>
        <w:adjustRightInd w:val="0"/>
        <w:ind w:right="-567"/>
        <w:jc w:val="both"/>
        <w:rPr>
          <w:rFonts w:ascii="Arial" w:hAnsi="Arial" w:cs="Arial"/>
        </w:rPr>
      </w:pPr>
    </w:p>
    <w:p w14:paraId="4DCBCC2E" w14:textId="77777777" w:rsidR="00B1761B" w:rsidRPr="00B015EA" w:rsidRDefault="00095220" w:rsidP="00BF1BD3">
      <w:pPr>
        <w:autoSpaceDE w:val="0"/>
        <w:autoSpaceDN w:val="0"/>
        <w:adjustRightInd w:val="0"/>
        <w:ind w:left="-567" w:right="-567"/>
        <w:jc w:val="both"/>
        <w:rPr>
          <w:rFonts w:ascii="Arial" w:hAnsi="Arial" w:cs="Arial"/>
        </w:rPr>
      </w:pPr>
      <w:r w:rsidRPr="00B015EA">
        <w:rPr>
          <w:rFonts w:ascii="Arial" w:hAnsi="Arial" w:cs="Arial"/>
          <w:b/>
          <w:bCs/>
        </w:rPr>
        <w:t xml:space="preserve">CLÁUSULA DÉCIMA </w:t>
      </w:r>
      <w:r w:rsidR="002845C7">
        <w:rPr>
          <w:rFonts w:ascii="Arial" w:hAnsi="Arial" w:cs="Arial"/>
          <w:b/>
          <w:bCs/>
        </w:rPr>
        <w:t>SEGUNDA</w:t>
      </w:r>
      <w:r w:rsidR="00B1761B" w:rsidRPr="00B015EA">
        <w:rPr>
          <w:rFonts w:ascii="Arial" w:hAnsi="Arial" w:cs="Arial"/>
          <w:b/>
          <w:bCs/>
        </w:rPr>
        <w:t xml:space="preserve">: </w:t>
      </w:r>
      <w:r w:rsidR="00B1761B" w:rsidRPr="00B015EA">
        <w:rPr>
          <w:rFonts w:ascii="Arial" w:hAnsi="Arial" w:cs="Arial"/>
        </w:rPr>
        <w:t xml:space="preserve">As partes elegem o foro da Comarca de Passo Fundo como o competente para dirimir qualquer litígio emergente do presente instrumento. </w:t>
      </w:r>
    </w:p>
    <w:p w14:paraId="1E64ECFC" w14:textId="77777777" w:rsidR="00B1761B" w:rsidRPr="00B015EA" w:rsidRDefault="00B1761B" w:rsidP="00BF1BD3">
      <w:pPr>
        <w:autoSpaceDE w:val="0"/>
        <w:autoSpaceDN w:val="0"/>
        <w:adjustRightInd w:val="0"/>
        <w:ind w:left="-567" w:right="-567"/>
        <w:jc w:val="both"/>
        <w:rPr>
          <w:rFonts w:ascii="Arial" w:hAnsi="Arial" w:cs="Arial"/>
        </w:rPr>
      </w:pPr>
    </w:p>
    <w:p w14:paraId="20E44515" w14:textId="77777777" w:rsidR="00B1761B" w:rsidRPr="00B015EA" w:rsidRDefault="00B1761B" w:rsidP="00BF1BD3">
      <w:pPr>
        <w:autoSpaceDE w:val="0"/>
        <w:autoSpaceDN w:val="0"/>
        <w:adjustRightInd w:val="0"/>
        <w:ind w:left="-567" w:right="-567"/>
        <w:jc w:val="both"/>
        <w:rPr>
          <w:rFonts w:ascii="Arial" w:hAnsi="Arial" w:cs="Arial"/>
        </w:rPr>
      </w:pPr>
      <w:r w:rsidRPr="00B015EA">
        <w:rPr>
          <w:rFonts w:ascii="Arial" w:hAnsi="Arial" w:cs="Arial"/>
        </w:rPr>
        <w:t>E ASSIM, POR ESTAREM JUSTOS, AVINDOS E CONTRATADOS, FIRMAM A</w:t>
      </w:r>
      <w:r w:rsidR="004905D8" w:rsidRPr="00B015EA">
        <w:rPr>
          <w:rFonts w:ascii="Arial" w:hAnsi="Arial" w:cs="Arial"/>
        </w:rPr>
        <w:t xml:space="preserve"> </w:t>
      </w:r>
      <w:r w:rsidRPr="00B015EA">
        <w:rPr>
          <w:rFonts w:ascii="Arial" w:hAnsi="Arial" w:cs="Arial"/>
        </w:rPr>
        <w:t>PRESENTE EM TRÊS VIAS DE IGUAL TEOR E FORMA, COM AS TESTEMUNHAS</w:t>
      </w:r>
      <w:r w:rsidR="004905D8" w:rsidRPr="00B015EA">
        <w:rPr>
          <w:rFonts w:ascii="Arial" w:hAnsi="Arial" w:cs="Arial"/>
        </w:rPr>
        <w:t xml:space="preserve"> </w:t>
      </w:r>
      <w:r w:rsidRPr="00B015EA">
        <w:rPr>
          <w:rFonts w:ascii="Arial" w:hAnsi="Arial" w:cs="Arial"/>
        </w:rPr>
        <w:t>INSTRUMENTAIS.</w:t>
      </w:r>
    </w:p>
    <w:p w14:paraId="703AFFAE" w14:textId="77777777" w:rsidR="00B1761B" w:rsidRPr="00B015EA" w:rsidRDefault="00B1761B" w:rsidP="00BE339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226FBA3D" w14:textId="77777777" w:rsidR="00B1761B" w:rsidRPr="00B015EA" w:rsidRDefault="00B1761B" w:rsidP="008D4B3C">
      <w:pPr>
        <w:autoSpaceDE w:val="0"/>
        <w:autoSpaceDN w:val="0"/>
        <w:adjustRightInd w:val="0"/>
        <w:ind w:right="-567"/>
        <w:jc w:val="right"/>
        <w:rPr>
          <w:rFonts w:ascii="Arial" w:hAnsi="Arial" w:cs="Arial"/>
        </w:rPr>
      </w:pPr>
      <w:r w:rsidRPr="00B015EA">
        <w:rPr>
          <w:rFonts w:ascii="Arial" w:hAnsi="Arial" w:cs="Arial"/>
        </w:rPr>
        <w:t xml:space="preserve">Passo Fundo, </w:t>
      </w:r>
      <w:r w:rsidR="00DA3124" w:rsidRPr="00B015EA">
        <w:rPr>
          <w:rFonts w:ascii="Arial" w:hAnsi="Arial" w:cs="Arial"/>
        </w:rPr>
        <w:t>17/0</w:t>
      </w:r>
      <w:r w:rsidR="00603B00">
        <w:rPr>
          <w:rFonts w:ascii="Arial" w:hAnsi="Arial" w:cs="Arial"/>
        </w:rPr>
        <w:t>3</w:t>
      </w:r>
      <w:r w:rsidR="00DA3124" w:rsidRPr="00B015EA">
        <w:rPr>
          <w:rFonts w:ascii="Arial" w:hAnsi="Arial" w:cs="Arial"/>
        </w:rPr>
        <w:t>/202</w:t>
      </w:r>
      <w:r w:rsidR="00603B00">
        <w:rPr>
          <w:rFonts w:ascii="Arial" w:hAnsi="Arial" w:cs="Arial"/>
        </w:rPr>
        <w:t>6</w:t>
      </w:r>
      <w:r w:rsidRPr="00B015EA">
        <w:rPr>
          <w:rFonts w:ascii="Arial" w:hAnsi="Arial" w:cs="Arial"/>
        </w:rPr>
        <w:t>.</w:t>
      </w:r>
    </w:p>
    <w:p w14:paraId="33486BBC" w14:textId="77777777" w:rsidR="00B1761B" w:rsidRPr="00B015EA" w:rsidRDefault="00B1761B" w:rsidP="00B1761B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14:paraId="7C59E043" w14:textId="77777777" w:rsidR="00B1761B" w:rsidRPr="00B015EA" w:rsidRDefault="00B1761B" w:rsidP="00C67B79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015EA">
        <w:rPr>
          <w:rFonts w:ascii="Arial" w:hAnsi="Arial" w:cs="Arial"/>
        </w:rPr>
        <w:t>___________________________________</w:t>
      </w:r>
    </w:p>
    <w:p w14:paraId="1EFD69CC" w14:textId="77777777" w:rsidR="00B1761B" w:rsidRPr="00B015EA" w:rsidRDefault="00AF3D34" w:rsidP="00B1761B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>ALUNO</w:t>
      </w:r>
    </w:p>
    <w:p w14:paraId="7AD06988" w14:textId="77777777" w:rsidR="00BD2EC6" w:rsidRPr="00B015EA" w:rsidRDefault="00BD2EC6" w:rsidP="00B1761B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286D8FFA" w14:textId="77777777" w:rsidR="00BD2EC6" w:rsidRPr="00B015EA" w:rsidRDefault="00BD2EC6" w:rsidP="00B1761B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0E39302E" w14:textId="77777777" w:rsidR="00B1761B" w:rsidRPr="00B015EA" w:rsidRDefault="00B1761B" w:rsidP="00B1761B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015EA">
        <w:rPr>
          <w:rFonts w:ascii="Arial" w:hAnsi="Arial" w:cs="Arial"/>
        </w:rPr>
        <w:t>_______________________________</w:t>
      </w:r>
      <w:r w:rsidR="00BD2EC6" w:rsidRPr="00B015EA">
        <w:rPr>
          <w:rFonts w:ascii="Arial" w:hAnsi="Arial" w:cs="Arial"/>
        </w:rPr>
        <w:t>____</w:t>
      </w:r>
    </w:p>
    <w:p w14:paraId="42FA1DB1" w14:textId="77777777" w:rsidR="00B1761B" w:rsidRPr="00B015EA" w:rsidRDefault="00B1761B" w:rsidP="00B1761B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015EA">
        <w:rPr>
          <w:rFonts w:ascii="Arial" w:hAnsi="Arial" w:cs="Arial"/>
        </w:rPr>
        <w:t>UNIVERSIDADE DE PASSO FUNDO</w:t>
      </w:r>
    </w:p>
    <w:p w14:paraId="1051E5FF" w14:textId="77777777" w:rsidR="00BD2EC6" w:rsidRPr="00B015EA" w:rsidRDefault="00BD2EC6" w:rsidP="00B1761B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30F1212F" w14:textId="77777777" w:rsidR="00B1761B" w:rsidRPr="00B015EA" w:rsidRDefault="00B1761B" w:rsidP="00B1761B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2D92CEBC" w14:textId="77777777" w:rsidR="00B1761B" w:rsidRPr="00B015EA" w:rsidRDefault="00B1761B" w:rsidP="00B1761B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015EA">
        <w:rPr>
          <w:rFonts w:ascii="Arial" w:hAnsi="Arial" w:cs="Arial"/>
        </w:rPr>
        <w:t>_______________________________</w:t>
      </w:r>
      <w:r w:rsidR="00BD2EC6" w:rsidRPr="00B015EA">
        <w:rPr>
          <w:rFonts w:ascii="Arial" w:hAnsi="Arial" w:cs="Arial"/>
        </w:rPr>
        <w:t>___</w:t>
      </w:r>
    </w:p>
    <w:p w14:paraId="7411C0C9" w14:textId="77777777" w:rsidR="00665072" w:rsidRPr="00B015EA" w:rsidRDefault="00AF3D34" w:rsidP="00BD2EC6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>EXEMPLO: Farmácias S</w:t>
      </w:r>
      <w:r w:rsidR="00665072" w:rsidRPr="00B015EA">
        <w:rPr>
          <w:rFonts w:ascii="Arial" w:hAnsi="Arial" w:cs="Arial"/>
        </w:rPr>
        <w:t xml:space="preserve">ão </w:t>
      </w:r>
      <w:r>
        <w:rPr>
          <w:rFonts w:ascii="Arial" w:hAnsi="Arial" w:cs="Arial"/>
        </w:rPr>
        <w:t>J</w:t>
      </w:r>
      <w:r w:rsidR="00665072" w:rsidRPr="00B015EA">
        <w:rPr>
          <w:rFonts w:ascii="Arial" w:hAnsi="Arial" w:cs="Arial"/>
        </w:rPr>
        <w:t xml:space="preserve">oão </w:t>
      </w:r>
    </w:p>
    <w:p w14:paraId="681DCB97" w14:textId="77777777" w:rsidR="00665072" w:rsidRPr="00B015EA" w:rsidRDefault="00665072" w:rsidP="00665072">
      <w:pPr>
        <w:jc w:val="center"/>
        <w:rPr>
          <w:rFonts w:ascii="Arial" w:hAnsi="Arial" w:cs="Arial"/>
        </w:rPr>
      </w:pPr>
      <w:r w:rsidRPr="00B015EA">
        <w:rPr>
          <w:rFonts w:ascii="Arial" w:hAnsi="Arial" w:cs="Arial"/>
        </w:rPr>
        <w:t>Paula Piana</w:t>
      </w:r>
    </w:p>
    <w:p w14:paraId="5A184156" w14:textId="77777777" w:rsidR="00BF1BD3" w:rsidRDefault="00BF1BD3" w:rsidP="00BF1BD3">
      <w:pPr>
        <w:pStyle w:val="Corpodetexto"/>
        <w:ind w:left="-454" w:right="-567"/>
        <w:jc w:val="both"/>
        <w:rPr>
          <w:rFonts w:ascii="Arial" w:hAnsi="Arial" w:cs="Arial"/>
          <w:sz w:val="20"/>
        </w:rPr>
      </w:pPr>
    </w:p>
    <w:p w14:paraId="6F8F6624" w14:textId="77777777" w:rsidR="00BF1BD3" w:rsidRPr="00662541" w:rsidRDefault="00BF1BD3" w:rsidP="00BF1BD3">
      <w:pPr>
        <w:pStyle w:val="Corpodetexto"/>
        <w:ind w:left="-454" w:right="-567"/>
        <w:jc w:val="both"/>
        <w:rPr>
          <w:rFonts w:ascii="Arial" w:hAnsi="Arial" w:cs="Arial"/>
          <w:sz w:val="20"/>
        </w:rPr>
      </w:pPr>
      <w:r w:rsidRPr="00662541">
        <w:rPr>
          <w:rFonts w:ascii="Arial" w:hAnsi="Arial" w:cs="Arial"/>
          <w:sz w:val="20"/>
        </w:rPr>
        <w:t>Testemunhas:</w:t>
      </w:r>
    </w:p>
    <w:p w14:paraId="6B4E747A" w14:textId="77777777" w:rsidR="00BF1BD3" w:rsidRPr="00662541" w:rsidRDefault="00BF1BD3" w:rsidP="00BF1BD3">
      <w:pPr>
        <w:pStyle w:val="Corpodetexto"/>
        <w:ind w:left="-454" w:right="-567"/>
        <w:jc w:val="both"/>
        <w:rPr>
          <w:rFonts w:ascii="Arial" w:hAnsi="Arial" w:cs="Arial"/>
          <w:sz w:val="20"/>
        </w:rPr>
      </w:pPr>
      <w:r w:rsidRPr="00662541">
        <w:rPr>
          <w:rFonts w:ascii="Arial" w:hAnsi="Arial" w:cs="Arial"/>
          <w:sz w:val="20"/>
        </w:rPr>
        <w:t>1._________________________</w:t>
      </w:r>
      <w:r w:rsidRPr="00662541">
        <w:rPr>
          <w:rFonts w:ascii="Arial" w:hAnsi="Arial" w:cs="Arial"/>
          <w:sz w:val="20"/>
        </w:rPr>
        <w:tab/>
      </w:r>
      <w:r w:rsidRPr="00662541">
        <w:rPr>
          <w:rFonts w:ascii="Arial" w:hAnsi="Arial" w:cs="Arial"/>
          <w:sz w:val="20"/>
        </w:rPr>
        <w:tab/>
        <w:t>2._________________________</w:t>
      </w:r>
    </w:p>
    <w:p w14:paraId="3BD760D6" w14:textId="77777777" w:rsidR="00BF1BD3" w:rsidRPr="00662541" w:rsidRDefault="00BF1BD3" w:rsidP="00BF1BD3">
      <w:pPr>
        <w:pStyle w:val="Corpodetexto"/>
        <w:ind w:left="-454" w:right="-567"/>
        <w:jc w:val="both"/>
        <w:rPr>
          <w:rFonts w:ascii="Arial" w:hAnsi="Arial" w:cs="Arial"/>
          <w:sz w:val="20"/>
        </w:rPr>
      </w:pPr>
      <w:r w:rsidRPr="00662541">
        <w:rPr>
          <w:rFonts w:ascii="Arial" w:hAnsi="Arial" w:cs="Arial"/>
          <w:sz w:val="20"/>
        </w:rPr>
        <w:t>CPF</w:t>
      </w:r>
      <w:r w:rsidRPr="00662541">
        <w:rPr>
          <w:rFonts w:ascii="Arial" w:hAnsi="Arial" w:cs="Arial"/>
          <w:sz w:val="20"/>
        </w:rPr>
        <w:tab/>
      </w:r>
      <w:r w:rsidRPr="00662541">
        <w:rPr>
          <w:rFonts w:ascii="Arial" w:hAnsi="Arial" w:cs="Arial"/>
          <w:sz w:val="20"/>
        </w:rPr>
        <w:tab/>
      </w:r>
      <w:r w:rsidRPr="00662541">
        <w:rPr>
          <w:rFonts w:ascii="Arial" w:hAnsi="Arial" w:cs="Arial"/>
          <w:sz w:val="20"/>
        </w:rPr>
        <w:tab/>
      </w:r>
      <w:r w:rsidRPr="00662541">
        <w:rPr>
          <w:rFonts w:ascii="Arial" w:hAnsi="Arial" w:cs="Arial"/>
          <w:sz w:val="20"/>
        </w:rPr>
        <w:tab/>
      </w:r>
      <w:r w:rsidRPr="00662541">
        <w:rPr>
          <w:rFonts w:ascii="Arial" w:hAnsi="Arial" w:cs="Arial"/>
          <w:sz w:val="20"/>
        </w:rPr>
        <w:tab/>
      </w:r>
      <w:r w:rsidRPr="00662541">
        <w:rPr>
          <w:rFonts w:ascii="Arial" w:hAnsi="Arial" w:cs="Arial"/>
          <w:sz w:val="20"/>
        </w:rPr>
        <w:tab/>
        <w:t>CPF</w:t>
      </w:r>
    </w:p>
    <w:p w14:paraId="50AAB69A" w14:textId="77777777" w:rsidR="00BF1BD3" w:rsidRDefault="00BF1BD3" w:rsidP="00BF1BD3">
      <w:pPr>
        <w:pStyle w:val="Corpodetexto"/>
        <w:ind w:left="-454" w:right="-567"/>
        <w:jc w:val="both"/>
        <w:rPr>
          <w:rFonts w:ascii="Arial" w:hAnsi="Arial" w:cs="Arial"/>
          <w:sz w:val="20"/>
        </w:rPr>
      </w:pPr>
      <w:r w:rsidRPr="00662541">
        <w:rPr>
          <w:rFonts w:ascii="Arial" w:hAnsi="Arial" w:cs="Arial"/>
          <w:sz w:val="20"/>
        </w:rPr>
        <w:t>RG</w:t>
      </w:r>
      <w:r w:rsidRPr="00662541">
        <w:rPr>
          <w:rFonts w:ascii="Arial" w:hAnsi="Arial" w:cs="Arial"/>
          <w:sz w:val="20"/>
        </w:rPr>
        <w:tab/>
      </w:r>
      <w:r w:rsidRPr="00662541">
        <w:rPr>
          <w:rFonts w:ascii="Arial" w:hAnsi="Arial" w:cs="Arial"/>
          <w:sz w:val="20"/>
        </w:rPr>
        <w:tab/>
      </w:r>
      <w:r w:rsidRPr="00662541">
        <w:rPr>
          <w:rFonts w:ascii="Arial" w:hAnsi="Arial" w:cs="Arial"/>
          <w:sz w:val="20"/>
        </w:rPr>
        <w:tab/>
      </w:r>
      <w:r w:rsidRPr="00662541">
        <w:rPr>
          <w:rFonts w:ascii="Arial" w:hAnsi="Arial" w:cs="Arial"/>
          <w:sz w:val="20"/>
        </w:rPr>
        <w:tab/>
      </w:r>
      <w:r w:rsidRPr="00662541">
        <w:rPr>
          <w:rFonts w:ascii="Arial" w:hAnsi="Arial" w:cs="Arial"/>
          <w:sz w:val="20"/>
        </w:rPr>
        <w:tab/>
      </w:r>
      <w:r w:rsidRPr="00662541">
        <w:rPr>
          <w:rFonts w:ascii="Arial" w:hAnsi="Arial" w:cs="Arial"/>
          <w:sz w:val="20"/>
        </w:rPr>
        <w:tab/>
        <w:t>RG</w:t>
      </w:r>
    </w:p>
    <w:p w14:paraId="402C0903" w14:textId="77777777" w:rsidR="00B1761B" w:rsidRDefault="00B1761B" w:rsidP="00BF1BD3">
      <w:pPr>
        <w:rPr>
          <w:rFonts w:ascii="Arial" w:hAnsi="Arial" w:cs="Arial"/>
        </w:rPr>
      </w:pPr>
    </w:p>
    <w:p w14:paraId="74629479" w14:textId="77777777" w:rsidR="00BF1BD3" w:rsidRDefault="00BF1BD3" w:rsidP="00BF1BD3">
      <w:pPr>
        <w:rPr>
          <w:rFonts w:ascii="Arial" w:hAnsi="Arial" w:cs="Arial"/>
        </w:rPr>
      </w:pPr>
    </w:p>
    <w:p w14:paraId="04E6E4BD" w14:textId="77777777" w:rsidR="00BF1BD3" w:rsidRDefault="00BF1BD3" w:rsidP="00BF1BD3">
      <w:pPr>
        <w:rPr>
          <w:rFonts w:ascii="Arial" w:hAnsi="Arial" w:cs="Arial"/>
        </w:rPr>
      </w:pPr>
    </w:p>
    <w:p w14:paraId="28E1E706" w14:textId="77777777" w:rsidR="00BF1BD3" w:rsidRDefault="00BF1BD3" w:rsidP="00BF1BD3">
      <w:pPr>
        <w:rPr>
          <w:rFonts w:ascii="Arial" w:hAnsi="Arial" w:cs="Arial"/>
        </w:rPr>
      </w:pPr>
    </w:p>
    <w:p w14:paraId="7D68AC24" w14:textId="77777777" w:rsidR="00BF1BD3" w:rsidRDefault="00BF1BD3" w:rsidP="00BF1BD3">
      <w:pPr>
        <w:rPr>
          <w:rFonts w:ascii="Arial" w:hAnsi="Arial" w:cs="Arial"/>
        </w:rPr>
      </w:pPr>
    </w:p>
    <w:sectPr w:rsidR="00BF1BD3" w:rsidSect="0096104E">
      <w:headerReference w:type="default" r:id="rId7"/>
      <w:footerReference w:type="default" r:id="rId8"/>
      <w:pgSz w:w="11907" w:h="16840" w:code="9"/>
      <w:pgMar w:top="1135" w:right="1417" w:bottom="142" w:left="1701" w:header="284" w:footer="28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797E45" w14:textId="77777777" w:rsidR="00D56077" w:rsidRDefault="00D56077" w:rsidP="00A253CC">
      <w:r>
        <w:separator/>
      </w:r>
    </w:p>
  </w:endnote>
  <w:endnote w:type="continuationSeparator" w:id="0">
    <w:p w14:paraId="360F7785" w14:textId="77777777" w:rsidR="00D56077" w:rsidRDefault="00D56077" w:rsidP="00A25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echnical">
    <w:altName w:val="Arial"/>
    <w:panose1 w:val="020B0604020202020204"/>
    <w:charset w:val="00"/>
    <w:family w:val="swiss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2A857" w14:textId="77777777" w:rsidR="00BF1BD3" w:rsidRDefault="00BF1BD3">
    <w:pPr>
      <w:pStyle w:val="Rodap"/>
    </w:pPr>
  </w:p>
  <w:p w14:paraId="5C80D0C5" w14:textId="77777777" w:rsidR="00BF65AA" w:rsidRDefault="00BF65A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D70B4" w14:textId="77777777" w:rsidR="00D56077" w:rsidRDefault="00D56077" w:rsidP="00A253CC">
      <w:r>
        <w:separator/>
      </w:r>
    </w:p>
  </w:footnote>
  <w:footnote w:type="continuationSeparator" w:id="0">
    <w:p w14:paraId="7116E550" w14:textId="77777777" w:rsidR="00D56077" w:rsidRDefault="00D56077" w:rsidP="00A253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48EAE" w14:textId="77777777" w:rsidR="00234C38" w:rsidRDefault="00234C38">
    <w:pPr>
      <w:pStyle w:val="Cabealho"/>
    </w:pPr>
  </w:p>
  <w:tbl>
    <w:tblPr>
      <w:tblW w:w="9925" w:type="dxa"/>
      <w:tblInd w:w="-1268" w:type="dxa"/>
      <w:tblLook w:val="01E0" w:firstRow="1" w:lastRow="1" w:firstColumn="1" w:lastColumn="1" w:noHBand="0" w:noVBand="0"/>
    </w:tblPr>
    <w:tblGrid>
      <w:gridCol w:w="2998"/>
      <w:gridCol w:w="6927"/>
    </w:tblGrid>
    <w:tr w:rsidR="00234C38" w14:paraId="7BA6FE2E" w14:textId="77777777" w:rsidTr="00234C38">
      <w:trPr>
        <w:trHeight w:val="517"/>
      </w:trPr>
      <w:tc>
        <w:tcPr>
          <w:tcW w:w="2117" w:type="dxa"/>
          <w:vAlign w:val="bottom"/>
        </w:tcPr>
        <w:p w14:paraId="5102AA76" w14:textId="77777777" w:rsidR="00234C38" w:rsidRDefault="00D56077" w:rsidP="00234C38">
          <w:pPr>
            <w:pStyle w:val="Cabealho"/>
            <w:jc w:val="center"/>
          </w:pPr>
          <w:r>
            <w:rPr>
              <w:noProof/>
            </w:rPr>
            <w:object w:dxaOrig="1730" w:dyaOrig="820" w14:anchorId="02A84018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" style="width:139.05pt;height:86.1pt;mso-width-percent:0;mso-height-percent:0;mso-width-percent:0;mso-height-percent:0">
                <v:imagedata r:id="rId1" o:title=""/>
              </v:shape>
              <o:OLEObject Type="Embed" ProgID="PBrush" ShapeID="_x0000_i1025" DrawAspect="Content" ObjectID="_1847344651" r:id="rId2"/>
            </w:object>
          </w:r>
        </w:p>
      </w:tc>
      <w:tc>
        <w:tcPr>
          <w:tcW w:w="7808" w:type="dxa"/>
        </w:tcPr>
        <w:p w14:paraId="6E525771" w14:textId="7EA69D2E" w:rsidR="00234C38" w:rsidRPr="00CB4461" w:rsidRDefault="008810D7" w:rsidP="00234C38">
          <w:pPr>
            <w:pStyle w:val="Cabealho"/>
            <w:spacing w:after="120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F71BF3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23E3E568" wp14:editId="146EEDD4">
                    <wp:simplePos x="0" y="0"/>
                    <wp:positionH relativeFrom="column">
                      <wp:posOffset>376555</wp:posOffset>
                    </wp:positionH>
                    <wp:positionV relativeFrom="paragraph">
                      <wp:posOffset>132080</wp:posOffset>
                    </wp:positionV>
                    <wp:extent cx="4333875" cy="0"/>
                    <wp:effectExtent l="14605" t="17780" r="13970" b="10795"/>
                    <wp:wrapNone/>
                    <wp:docPr id="1" name="Line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4333875" cy="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cei="http://schemas.microsoft.com/office/word/2026/wordml/cei" xmlns="">
                <w:pict>
                  <v:line w14:anchorId="2215454A" id="Line 1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.65pt,10.4pt" to="370.9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" strokecolor="red" strokeweight="1.5pt"/>
                </w:pict>
              </mc:Fallback>
            </mc:AlternateContent>
          </w:r>
          <w:r w:rsidR="00234C38" w:rsidRPr="00CB4461">
            <w:rPr>
              <w:rFonts w:ascii="Arial" w:hAnsi="Arial" w:cs="Arial"/>
              <w:b/>
              <w:sz w:val="18"/>
              <w:szCs w:val="18"/>
            </w:rPr>
            <w:t>UNIVERSIDADE DE PASSO FUNDO</w:t>
          </w:r>
        </w:p>
        <w:p w14:paraId="67F17D70" w14:textId="77777777" w:rsidR="00234C38" w:rsidRDefault="00234C38" w:rsidP="00234C38">
          <w:pPr>
            <w:pStyle w:val="Cabealho"/>
            <w:spacing w:after="60"/>
            <w:jc w:val="center"/>
            <w:rPr>
              <w:rFonts w:ascii="Arial" w:hAnsi="Arial" w:cs="Arial"/>
              <w:b/>
              <w:noProof/>
              <w:sz w:val="18"/>
              <w:szCs w:val="18"/>
            </w:rPr>
          </w:pPr>
          <w:r w:rsidRPr="000A56CB">
            <w:rPr>
              <w:rFonts w:ascii="Arial" w:hAnsi="Arial" w:cs="Arial"/>
              <w:b/>
              <w:noProof/>
              <w:sz w:val="18"/>
              <w:szCs w:val="18"/>
            </w:rPr>
            <w:t>VICE-REITORIA ADMINISTRATIVA</w:t>
          </w:r>
        </w:p>
        <w:p w14:paraId="36662767" w14:textId="77777777" w:rsidR="00234C38" w:rsidRDefault="00234C38" w:rsidP="00234C38">
          <w:pPr>
            <w:pStyle w:val="Cabealho"/>
            <w:spacing w:after="60"/>
            <w:jc w:val="center"/>
            <w:rPr>
              <w:rFonts w:ascii="Arial" w:hAnsi="Arial" w:cs="Arial"/>
              <w:b/>
              <w:noProof/>
              <w:sz w:val="18"/>
              <w:szCs w:val="18"/>
            </w:rPr>
          </w:pPr>
          <w:r>
            <w:rPr>
              <w:rFonts w:ascii="Arial" w:hAnsi="Arial" w:cs="Arial"/>
              <w:b/>
              <w:noProof/>
              <w:sz w:val="18"/>
              <w:szCs w:val="18"/>
            </w:rPr>
            <w:t>PROPET</w:t>
          </w:r>
        </w:p>
        <w:p w14:paraId="08025B9C" w14:textId="77777777" w:rsidR="00234C38" w:rsidRPr="0062626B" w:rsidRDefault="00234C38" w:rsidP="00234C38">
          <w:pPr>
            <w:jc w:val="center"/>
            <w:rPr>
              <w:rFonts w:ascii="Arial" w:hAnsi="Arial"/>
              <w:sz w:val="16"/>
              <w:szCs w:val="16"/>
            </w:rPr>
          </w:pPr>
          <w:r w:rsidRPr="0062626B">
            <w:rPr>
              <w:rFonts w:ascii="Arial" w:hAnsi="Arial"/>
              <w:sz w:val="16"/>
              <w:szCs w:val="16"/>
            </w:rPr>
            <w:t xml:space="preserve">Campus I – </w:t>
          </w:r>
          <w:r w:rsidRPr="0062626B">
            <w:rPr>
              <w:rFonts w:ascii="Arial" w:hAnsi="Arial" w:cs="Arial"/>
              <w:b/>
              <w:bCs/>
              <w:color w:val="000000"/>
              <w:sz w:val="16"/>
              <w:szCs w:val="16"/>
            </w:rPr>
            <w:t xml:space="preserve">Rodovia BR 285 - Km 292 </w:t>
          </w:r>
          <w:r>
            <w:rPr>
              <w:rFonts w:ascii="Arial" w:hAnsi="Arial" w:cs="Arial"/>
              <w:b/>
              <w:bCs/>
              <w:color w:val="000000"/>
              <w:sz w:val="16"/>
              <w:szCs w:val="16"/>
            </w:rPr>
            <w:t>-</w:t>
          </w:r>
          <w:r w:rsidRPr="0062626B">
            <w:rPr>
              <w:rFonts w:ascii="Arial" w:hAnsi="Arial" w:cs="Arial"/>
              <w:b/>
              <w:bCs/>
              <w:color w:val="000000"/>
              <w:sz w:val="16"/>
              <w:szCs w:val="16"/>
            </w:rPr>
            <w:t xml:space="preserve"> </w:t>
          </w:r>
          <w:r>
            <w:rPr>
              <w:rFonts w:ascii="Arial" w:hAnsi="Arial"/>
              <w:sz w:val="16"/>
              <w:szCs w:val="16"/>
            </w:rPr>
            <w:t xml:space="preserve">Bairro São José </w:t>
          </w:r>
        </w:p>
        <w:p w14:paraId="5D812432" w14:textId="77777777" w:rsidR="00234C38" w:rsidRPr="0062626B" w:rsidRDefault="00234C38" w:rsidP="00234C38">
          <w:pPr>
            <w:jc w:val="center"/>
            <w:rPr>
              <w:rFonts w:ascii="Arial" w:hAnsi="Arial"/>
              <w:sz w:val="16"/>
              <w:szCs w:val="16"/>
            </w:rPr>
          </w:pPr>
          <w:r w:rsidRPr="0062626B">
            <w:rPr>
              <w:rFonts w:ascii="Arial" w:hAnsi="Arial"/>
              <w:sz w:val="16"/>
              <w:szCs w:val="16"/>
            </w:rPr>
            <w:t xml:space="preserve">Passo Fundo – RS – CEP </w:t>
          </w:r>
          <w:r w:rsidRPr="0062626B">
            <w:rPr>
              <w:rFonts w:ascii="Arial" w:hAnsi="Arial" w:cs="Arial"/>
              <w:b/>
              <w:bCs/>
              <w:color w:val="000000"/>
              <w:sz w:val="16"/>
              <w:szCs w:val="16"/>
            </w:rPr>
            <w:t>99.052-900</w:t>
          </w:r>
        </w:p>
        <w:p w14:paraId="3E5678AB" w14:textId="77777777" w:rsidR="00234C38" w:rsidRDefault="00234C38" w:rsidP="00234C38">
          <w:pPr>
            <w:jc w:val="center"/>
            <w:rPr>
              <w:rFonts w:ascii="Arial" w:hAnsi="Arial"/>
              <w:sz w:val="16"/>
              <w:szCs w:val="16"/>
            </w:rPr>
          </w:pPr>
          <w:r>
            <w:rPr>
              <w:rFonts w:ascii="Arial" w:hAnsi="Arial"/>
              <w:sz w:val="16"/>
              <w:szCs w:val="16"/>
            </w:rPr>
            <w:t>Fone (54) 3316-8</w:t>
          </w:r>
          <w:r w:rsidR="00AF3D34">
            <w:rPr>
              <w:rFonts w:ascii="Arial" w:hAnsi="Arial"/>
              <w:sz w:val="16"/>
              <w:szCs w:val="16"/>
            </w:rPr>
            <w:t>100</w:t>
          </w:r>
          <w:r>
            <w:rPr>
              <w:rFonts w:ascii="Arial" w:hAnsi="Arial"/>
              <w:sz w:val="16"/>
              <w:szCs w:val="16"/>
            </w:rPr>
            <w:t xml:space="preserve"> – Fax (54) 3316-8414</w:t>
          </w:r>
        </w:p>
        <w:p w14:paraId="165FFE2F" w14:textId="77777777" w:rsidR="00234C38" w:rsidRDefault="00234C38" w:rsidP="00234C38">
          <w:pPr>
            <w:pStyle w:val="Cabealho"/>
            <w:jc w:val="center"/>
            <w:rPr>
              <w:rFonts w:ascii="Arial" w:hAnsi="Arial" w:cs="Arial"/>
              <w:noProof/>
            </w:rPr>
          </w:pPr>
          <w:r>
            <w:rPr>
              <w:rFonts w:ascii="Arial" w:hAnsi="Arial"/>
              <w:sz w:val="16"/>
              <w:szCs w:val="16"/>
            </w:rPr>
            <w:t>CNPJ: 92.034.321/0001-25</w:t>
          </w:r>
        </w:p>
      </w:tc>
    </w:tr>
  </w:tbl>
  <w:p w14:paraId="507211E3" w14:textId="77777777" w:rsidR="00234C38" w:rsidRDefault="00234C38">
    <w:pPr>
      <w:pStyle w:val="Cabealho"/>
    </w:pPr>
  </w:p>
  <w:p w14:paraId="43250FF3" w14:textId="77777777" w:rsidR="00234C38" w:rsidRDefault="00234C3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335740FA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53802D24"/>
    <w:multiLevelType w:val="hybridMultilevel"/>
    <w:tmpl w:val="6864599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604FCB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27177385">
    <w:abstractNumId w:val="0"/>
  </w:num>
  <w:num w:numId="2" w16cid:durableId="1023167619">
    <w:abstractNumId w:val="1"/>
  </w:num>
  <w:num w:numId="3" w16cid:durableId="1075519374">
    <w:abstractNumId w:val="3"/>
  </w:num>
  <w:num w:numId="4" w16cid:durableId="10634827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doNotDisplayPageBoundaries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B93"/>
    <w:rsid w:val="00007771"/>
    <w:rsid w:val="000106B4"/>
    <w:rsid w:val="00012A0C"/>
    <w:rsid w:val="000256FD"/>
    <w:rsid w:val="00034DF8"/>
    <w:rsid w:val="00043262"/>
    <w:rsid w:val="00050511"/>
    <w:rsid w:val="0005105E"/>
    <w:rsid w:val="000520F7"/>
    <w:rsid w:val="0005506A"/>
    <w:rsid w:val="00055E48"/>
    <w:rsid w:val="000615CE"/>
    <w:rsid w:val="00066AFF"/>
    <w:rsid w:val="00074874"/>
    <w:rsid w:val="00080135"/>
    <w:rsid w:val="00082C7B"/>
    <w:rsid w:val="00083A9B"/>
    <w:rsid w:val="000869A4"/>
    <w:rsid w:val="00095220"/>
    <w:rsid w:val="000A1EA9"/>
    <w:rsid w:val="000B1DAF"/>
    <w:rsid w:val="000B4A98"/>
    <w:rsid w:val="000C5968"/>
    <w:rsid w:val="000D0D39"/>
    <w:rsid w:val="000D206C"/>
    <w:rsid w:val="00110D07"/>
    <w:rsid w:val="00125C94"/>
    <w:rsid w:val="00143B97"/>
    <w:rsid w:val="00145165"/>
    <w:rsid w:val="00146385"/>
    <w:rsid w:val="0015709A"/>
    <w:rsid w:val="0016152F"/>
    <w:rsid w:val="00174958"/>
    <w:rsid w:val="001854C7"/>
    <w:rsid w:val="001E3247"/>
    <w:rsid w:val="001E3AB6"/>
    <w:rsid w:val="001F2BB4"/>
    <w:rsid w:val="001F5967"/>
    <w:rsid w:val="00201E85"/>
    <w:rsid w:val="00210137"/>
    <w:rsid w:val="002207FF"/>
    <w:rsid w:val="00221CE2"/>
    <w:rsid w:val="00234C38"/>
    <w:rsid w:val="00252793"/>
    <w:rsid w:val="00261179"/>
    <w:rsid w:val="00261949"/>
    <w:rsid w:val="00280185"/>
    <w:rsid w:val="002845C7"/>
    <w:rsid w:val="00294A6D"/>
    <w:rsid w:val="002A4979"/>
    <w:rsid w:val="002C0091"/>
    <w:rsid w:val="002C1FFF"/>
    <w:rsid w:val="002C2135"/>
    <w:rsid w:val="002C3148"/>
    <w:rsid w:val="002C4F28"/>
    <w:rsid w:val="002D3FDB"/>
    <w:rsid w:val="002D5C03"/>
    <w:rsid w:val="002E4490"/>
    <w:rsid w:val="0030637A"/>
    <w:rsid w:val="00307672"/>
    <w:rsid w:val="003102A5"/>
    <w:rsid w:val="0031523F"/>
    <w:rsid w:val="0032528E"/>
    <w:rsid w:val="00332F4F"/>
    <w:rsid w:val="00372709"/>
    <w:rsid w:val="003773C9"/>
    <w:rsid w:val="00380A63"/>
    <w:rsid w:val="00383221"/>
    <w:rsid w:val="00383871"/>
    <w:rsid w:val="003A0854"/>
    <w:rsid w:val="003C2F2C"/>
    <w:rsid w:val="003C6E96"/>
    <w:rsid w:val="003D1262"/>
    <w:rsid w:val="003E74D8"/>
    <w:rsid w:val="00422B2A"/>
    <w:rsid w:val="004231E8"/>
    <w:rsid w:val="00432DF4"/>
    <w:rsid w:val="00440892"/>
    <w:rsid w:val="00445D2E"/>
    <w:rsid w:val="0046312C"/>
    <w:rsid w:val="004655E2"/>
    <w:rsid w:val="004720DD"/>
    <w:rsid w:val="004809A1"/>
    <w:rsid w:val="004810B8"/>
    <w:rsid w:val="004905D8"/>
    <w:rsid w:val="0049687B"/>
    <w:rsid w:val="004B1281"/>
    <w:rsid w:val="004C0017"/>
    <w:rsid w:val="004C4357"/>
    <w:rsid w:val="004C6D1F"/>
    <w:rsid w:val="004D3130"/>
    <w:rsid w:val="004E76B7"/>
    <w:rsid w:val="00524150"/>
    <w:rsid w:val="00525EBF"/>
    <w:rsid w:val="00534878"/>
    <w:rsid w:val="0053711E"/>
    <w:rsid w:val="00537CEA"/>
    <w:rsid w:val="005436CA"/>
    <w:rsid w:val="005804C5"/>
    <w:rsid w:val="00591009"/>
    <w:rsid w:val="00596143"/>
    <w:rsid w:val="005B1338"/>
    <w:rsid w:val="005B148C"/>
    <w:rsid w:val="005C1BA7"/>
    <w:rsid w:val="005C5D6E"/>
    <w:rsid w:val="005D3E39"/>
    <w:rsid w:val="005E3426"/>
    <w:rsid w:val="005F609F"/>
    <w:rsid w:val="00603B00"/>
    <w:rsid w:val="006410C3"/>
    <w:rsid w:val="00642438"/>
    <w:rsid w:val="00643A86"/>
    <w:rsid w:val="00660566"/>
    <w:rsid w:val="006629B1"/>
    <w:rsid w:val="00665072"/>
    <w:rsid w:val="00666C90"/>
    <w:rsid w:val="006726E1"/>
    <w:rsid w:val="00686AEC"/>
    <w:rsid w:val="00696846"/>
    <w:rsid w:val="00696B68"/>
    <w:rsid w:val="00697542"/>
    <w:rsid w:val="006A2D8F"/>
    <w:rsid w:val="006B274E"/>
    <w:rsid w:val="006C46B5"/>
    <w:rsid w:val="006C626C"/>
    <w:rsid w:val="006D0679"/>
    <w:rsid w:val="006D4CDC"/>
    <w:rsid w:val="006E3C5B"/>
    <w:rsid w:val="006E41DF"/>
    <w:rsid w:val="007037AA"/>
    <w:rsid w:val="0070399C"/>
    <w:rsid w:val="00704E67"/>
    <w:rsid w:val="00721DD2"/>
    <w:rsid w:val="007357CD"/>
    <w:rsid w:val="007423C7"/>
    <w:rsid w:val="00762941"/>
    <w:rsid w:val="00782CCD"/>
    <w:rsid w:val="00786805"/>
    <w:rsid w:val="007B7B5E"/>
    <w:rsid w:val="007D3832"/>
    <w:rsid w:val="007D3DE4"/>
    <w:rsid w:val="007E72A4"/>
    <w:rsid w:val="007F5ABB"/>
    <w:rsid w:val="008028E3"/>
    <w:rsid w:val="00814AB1"/>
    <w:rsid w:val="00837696"/>
    <w:rsid w:val="008411E9"/>
    <w:rsid w:val="008435D4"/>
    <w:rsid w:val="008810D7"/>
    <w:rsid w:val="00883FD0"/>
    <w:rsid w:val="00886505"/>
    <w:rsid w:val="008A598D"/>
    <w:rsid w:val="008B2A4D"/>
    <w:rsid w:val="008C2684"/>
    <w:rsid w:val="008D3326"/>
    <w:rsid w:val="008D4B3C"/>
    <w:rsid w:val="008D78DC"/>
    <w:rsid w:val="008E58AD"/>
    <w:rsid w:val="009023C8"/>
    <w:rsid w:val="009103CB"/>
    <w:rsid w:val="00912DCB"/>
    <w:rsid w:val="009140C8"/>
    <w:rsid w:val="00924E1E"/>
    <w:rsid w:val="009347FD"/>
    <w:rsid w:val="009459E1"/>
    <w:rsid w:val="009504BE"/>
    <w:rsid w:val="0095137C"/>
    <w:rsid w:val="0096104E"/>
    <w:rsid w:val="00966ACA"/>
    <w:rsid w:val="0098498F"/>
    <w:rsid w:val="009935A7"/>
    <w:rsid w:val="009A6CF8"/>
    <w:rsid w:val="009C0DB4"/>
    <w:rsid w:val="009C39CB"/>
    <w:rsid w:val="009D3EE8"/>
    <w:rsid w:val="009E1FAB"/>
    <w:rsid w:val="009E2DAA"/>
    <w:rsid w:val="009F2F8A"/>
    <w:rsid w:val="009F62F0"/>
    <w:rsid w:val="00A047C6"/>
    <w:rsid w:val="00A16700"/>
    <w:rsid w:val="00A253CC"/>
    <w:rsid w:val="00A409A2"/>
    <w:rsid w:val="00A510E8"/>
    <w:rsid w:val="00A554F6"/>
    <w:rsid w:val="00A61C78"/>
    <w:rsid w:val="00A65490"/>
    <w:rsid w:val="00A7650E"/>
    <w:rsid w:val="00AF0DE8"/>
    <w:rsid w:val="00AF3D34"/>
    <w:rsid w:val="00B015EA"/>
    <w:rsid w:val="00B07EFE"/>
    <w:rsid w:val="00B1761B"/>
    <w:rsid w:val="00B324A7"/>
    <w:rsid w:val="00B966B2"/>
    <w:rsid w:val="00BD2EC6"/>
    <w:rsid w:val="00BD31AA"/>
    <w:rsid w:val="00BD5C23"/>
    <w:rsid w:val="00BE3393"/>
    <w:rsid w:val="00BF12C5"/>
    <w:rsid w:val="00BF1BD3"/>
    <w:rsid w:val="00BF65AA"/>
    <w:rsid w:val="00C13565"/>
    <w:rsid w:val="00C1576D"/>
    <w:rsid w:val="00C16376"/>
    <w:rsid w:val="00C17AE2"/>
    <w:rsid w:val="00C27F6F"/>
    <w:rsid w:val="00C602E4"/>
    <w:rsid w:val="00C62401"/>
    <w:rsid w:val="00C659DB"/>
    <w:rsid w:val="00C66755"/>
    <w:rsid w:val="00C67B56"/>
    <w:rsid w:val="00C67B79"/>
    <w:rsid w:val="00C80168"/>
    <w:rsid w:val="00C84588"/>
    <w:rsid w:val="00C8785A"/>
    <w:rsid w:val="00CC2886"/>
    <w:rsid w:val="00CC2ECF"/>
    <w:rsid w:val="00CE38C9"/>
    <w:rsid w:val="00CE46D0"/>
    <w:rsid w:val="00CF48D9"/>
    <w:rsid w:val="00D13578"/>
    <w:rsid w:val="00D26BCC"/>
    <w:rsid w:val="00D31548"/>
    <w:rsid w:val="00D35BC0"/>
    <w:rsid w:val="00D56077"/>
    <w:rsid w:val="00D561A6"/>
    <w:rsid w:val="00D67D7A"/>
    <w:rsid w:val="00DA3124"/>
    <w:rsid w:val="00DB4F34"/>
    <w:rsid w:val="00DC3AD8"/>
    <w:rsid w:val="00E245A4"/>
    <w:rsid w:val="00E246C0"/>
    <w:rsid w:val="00E5275C"/>
    <w:rsid w:val="00E553A7"/>
    <w:rsid w:val="00E62523"/>
    <w:rsid w:val="00E75ACE"/>
    <w:rsid w:val="00E80B09"/>
    <w:rsid w:val="00E85900"/>
    <w:rsid w:val="00E915A8"/>
    <w:rsid w:val="00E945FF"/>
    <w:rsid w:val="00EA6444"/>
    <w:rsid w:val="00EB238D"/>
    <w:rsid w:val="00EB6DFD"/>
    <w:rsid w:val="00EC2E23"/>
    <w:rsid w:val="00EC61DE"/>
    <w:rsid w:val="00ED480E"/>
    <w:rsid w:val="00EE477A"/>
    <w:rsid w:val="00EF38AB"/>
    <w:rsid w:val="00F10684"/>
    <w:rsid w:val="00F229CE"/>
    <w:rsid w:val="00F255C7"/>
    <w:rsid w:val="00F31662"/>
    <w:rsid w:val="00F41DFE"/>
    <w:rsid w:val="00F44621"/>
    <w:rsid w:val="00F46FCD"/>
    <w:rsid w:val="00F671F4"/>
    <w:rsid w:val="00F71BF3"/>
    <w:rsid w:val="00F850E7"/>
    <w:rsid w:val="00F97A73"/>
    <w:rsid w:val="00FB7B93"/>
    <w:rsid w:val="00FC399C"/>
    <w:rsid w:val="00FC7AA7"/>
    <w:rsid w:val="00FD1475"/>
    <w:rsid w:val="00FD5097"/>
    <w:rsid w:val="00FD7E75"/>
    <w:rsid w:val="00FE5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156F64"/>
  <w15:docId w15:val="{84CC6E68-54D1-4C25-BF1F-0E475A325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rsid w:val="006D4CDC"/>
    <w:pPr>
      <w:keepNext/>
      <w:jc w:val="center"/>
      <w:outlineLvl w:val="0"/>
    </w:pPr>
    <w:rPr>
      <w:b/>
      <w:sz w:val="40"/>
    </w:rPr>
  </w:style>
  <w:style w:type="paragraph" w:styleId="Ttulo2">
    <w:name w:val="heading 2"/>
    <w:basedOn w:val="Normal"/>
    <w:next w:val="Normal"/>
    <w:qFormat/>
    <w:rsid w:val="006D4CDC"/>
    <w:pPr>
      <w:keepNext/>
      <w:widowControl w:val="0"/>
      <w:numPr>
        <w:ilvl w:val="1"/>
        <w:numId w:val="1"/>
      </w:numPr>
      <w:suppressAutoHyphens/>
      <w:jc w:val="center"/>
      <w:outlineLvl w:val="1"/>
    </w:pPr>
    <w:rPr>
      <w:rFonts w:ascii="Technical" w:hAnsi="Technical"/>
      <w:b/>
      <w:sz w:val="24"/>
      <w:lang w:val="pt-PT"/>
    </w:rPr>
  </w:style>
  <w:style w:type="paragraph" w:styleId="Ttulo3">
    <w:name w:val="heading 3"/>
    <w:basedOn w:val="Normal"/>
    <w:next w:val="Normal"/>
    <w:qFormat/>
    <w:rsid w:val="006D4CDC"/>
    <w:pPr>
      <w:keepNext/>
      <w:widowControl w:val="0"/>
      <w:numPr>
        <w:ilvl w:val="2"/>
        <w:numId w:val="1"/>
      </w:numPr>
      <w:suppressAutoHyphens/>
      <w:spacing w:line="288" w:lineRule="auto"/>
      <w:jc w:val="center"/>
      <w:outlineLvl w:val="2"/>
    </w:pPr>
    <w:rPr>
      <w:rFonts w:ascii="Technical" w:hAnsi="Technical"/>
      <w:b/>
      <w:spacing w:val="20"/>
      <w:sz w:val="28"/>
      <w:lang w:val="pt-PT"/>
    </w:rPr>
  </w:style>
  <w:style w:type="paragraph" w:styleId="Ttulo4">
    <w:name w:val="heading 4"/>
    <w:basedOn w:val="Normal"/>
    <w:next w:val="Normal"/>
    <w:qFormat/>
    <w:rsid w:val="006D4CDC"/>
    <w:pPr>
      <w:keepNext/>
      <w:jc w:val="right"/>
      <w:outlineLvl w:val="3"/>
    </w:pPr>
    <w:rPr>
      <w:sz w:val="24"/>
    </w:rPr>
  </w:style>
  <w:style w:type="paragraph" w:styleId="Ttulo5">
    <w:name w:val="heading 5"/>
    <w:basedOn w:val="Normal"/>
    <w:next w:val="Normal"/>
    <w:qFormat/>
    <w:rsid w:val="006D4CDC"/>
    <w:pPr>
      <w:keepNext/>
      <w:spacing w:line="360" w:lineRule="auto"/>
      <w:ind w:firstLine="1560"/>
      <w:jc w:val="both"/>
      <w:outlineLvl w:val="4"/>
    </w:pPr>
    <w:rPr>
      <w:sz w:val="24"/>
    </w:rPr>
  </w:style>
  <w:style w:type="paragraph" w:styleId="Ttulo6">
    <w:name w:val="heading 6"/>
    <w:basedOn w:val="Normal"/>
    <w:next w:val="Normal"/>
    <w:qFormat/>
    <w:rsid w:val="006D4CDC"/>
    <w:pPr>
      <w:keepNext/>
      <w:spacing w:line="360" w:lineRule="auto"/>
      <w:ind w:firstLine="4536"/>
      <w:jc w:val="both"/>
      <w:outlineLvl w:val="5"/>
    </w:pPr>
    <w:rPr>
      <w:sz w:val="24"/>
    </w:rPr>
  </w:style>
  <w:style w:type="paragraph" w:styleId="Ttulo7">
    <w:name w:val="heading 7"/>
    <w:basedOn w:val="Normal"/>
    <w:next w:val="Normal"/>
    <w:qFormat/>
    <w:rsid w:val="006D4CDC"/>
    <w:pPr>
      <w:keepNext/>
      <w:ind w:firstLine="4536"/>
      <w:outlineLvl w:val="6"/>
    </w:pPr>
    <w:rPr>
      <w:sz w:val="24"/>
    </w:rPr>
  </w:style>
  <w:style w:type="paragraph" w:styleId="Ttulo8">
    <w:name w:val="heading 8"/>
    <w:basedOn w:val="Normal"/>
    <w:next w:val="Normal"/>
    <w:qFormat/>
    <w:rsid w:val="006D4CDC"/>
    <w:pPr>
      <w:keepNext/>
      <w:tabs>
        <w:tab w:val="left" w:pos="0"/>
      </w:tabs>
      <w:spacing w:line="360" w:lineRule="auto"/>
      <w:jc w:val="center"/>
      <w:outlineLvl w:val="7"/>
    </w:pPr>
    <w:rPr>
      <w:sz w:val="24"/>
    </w:rPr>
  </w:style>
  <w:style w:type="paragraph" w:styleId="Ttulo9">
    <w:name w:val="heading 9"/>
    <w:basedOn w:val="Normal"/>
    <w:next w:val="Normal"/>
    <w:qFormat/>
    <w:rsid w:val="006D4CDC"/>
    <w:pPr>
      <w:keepNext/>
      <w:tabs>
        <w:tab w:val="left" w:pos="-3686"/>
      </w:tabs>
      <w:spacing w:line="360" w:lineRule="auto"/>
      <w:ind w:left="2835"/>
      <w:jc w:val="both"/>
      <w:outlineLvl w:val="8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6D4CDC"/>
    <w:rPr>
      <w:color w:val="000080"/>
      <w:u w:val="single"/>
    </w:rPr>
  </w:style>
  <w:style w:type="paragraph" w:styleId="Cabealho">
    <w:name w:val="header"/>
    <w:basedOn w:val="Normal"/>
    <w:link w:val="CabealhoChar"/>
    <w:rsid w:val="006D4CDC"/>
    <w:pPr>
      <w:widowControl w:val="0"/>
      <w:tabs>
        <w:tab w:val="center" w:pos="4419"/>
        <w:tab w:val="right" w:pos="8838"/>
      </w:tabs>
      <w:suppressAutoHyphens/>
    </w:pPr>
    <w:rPr>
      <w:sz w:val="24"/>
      <w:lang w:val="pt-PT"/>
    </w:rPr>
  </w:style>
  <w:style w:type="paragraph" w:styleId="Corpodetexto">
    <w:name w:val="Body Text"/>
    <w:basedOn w:val="Normal"/>
    <w:rsid w:val="006D4CDC"/>
    <w:rPr>
      <w:sz w:val="24"/>
    </w:rPr>
  </w:style>
  <w:style w:type="paragraph" w:styleId="Textodebalo">
    <w:name w:val="Balloon Text"/>
    <w:basedOn w:val="Normal"/>
    <w:rsid w:val="005804C5"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har"/>
    <w:rsid w:val="00A253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A253CC"/>
  </w:style>
  <w:style w:type="character" w:customStyle="1" w:styleId="CabealhoChar">
    <w:name w:val="Cabeçalho Char"/>
    <w:link w:val="Cabealho"/>
    <w:rsid w:val="00234C38"/>
    <w:rPr>
      <w:sz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975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pf\Downloads\TCE%2520Est&#225;gio%2520Obrigat&#243;rio%2520(1)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C:\Users\upf\Downloads\TCE%20Estágio%20Obrigatório%20(1).dot</Template>
  <TotalTime>1</TotalTime>
  <Pages>3</Pages>
  <Words>1382</Words>
  <Characters>8114</Characters>
  <Application>Microsoft Office Word</Application>
  <DocSecurity>0</DocSecurity>
  <Lines>147</Lines>
  <Paragraphs>61</Paragraphs>
  <ScaleCrop>false</ScaleCrop>
  <Company>UPF</Company>
  <LinksUpToDate>false</LinksUpToDate>
  <CharactersWithSpaces>9475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upf</dc:creator>
  <cp:keywords/>
  <dc:description/>
  <cp:lastModifiedBy>cristina teixeira</cp:lastModifiedBy>
  <cp:revision>2</cp:revision>
  <cp:lastPrinted>2017-04-18T13:04:00Z</cp:lastPrinted>
  <dcterms:created xsi:type="dcterms:W3CDTF">2026-08-04T13:31:00Z</dcterms:created>
  <dcterms:modified xsi:type="dcterms:W3CDTF">2026-08-04T13:31:00Z</dcterms:modified>
</cp:coreProperties>
</file>